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65A93" w14:textId="77777777" w:rsidR="00B93330" w:rsidRPr="00B93330" w:rsidRDefault="00B93330" w:rsidP="00B93330">
      <w:pPr>
        <w:rPr>
          <w:b/>
        </w:rPr>
      </w:pPr>
      <w:r w:rsidRPr="001E1FE5">
        <w:t xml:space="preserve">                                                   </w:t>
      </w:r>
      <w:r w:rsidRPr="001E1FE5">
        <w:rPr>
          <w:b/>
        </w:rPr>
        <w:t>CEDULA DE NOTIFICACIÓN</w:t>
      </w:r>
    </w:p>
    <w:p w14:paraId="591D95DD" w14:textId="77777777" w:rsidR="00B93330" w:rsidRPr="001E1FE5" w:rsidRDefault="00B93330" w:rsidP="00B93330">
      <w:pPr>
        <w:spacing w:line="276" w:lineRule="auto"/>
        <w:jc w:val="both"/>
      </w:pPr>
    </w:p>
    <w:p w14:paraId="5F0B1EAB" w14:textId="1ECCE763" w:rsidR="00B93330" w:rsidRPr="001E1FE5" w:rsidRDefault="00B93330" w:rsidP="000028BF">
      <w:pPr>
        <w:spacing w:line="276" w:lineRule="auto"/>
        <w:ind w:right="991"/>
        <w:jc w:val="both"/>
      </w:pPr>
      <w:r>
        <w:t xml:space="preserve">                                                           </w:t>
      </w:r>
      <w:r w:rsidR="007F6C74">
        <w:t xml:space="preserve">                 Bialet Massé, </w:t>
      </w:r>
      <w:r w:rsidR="000028BF">
        <w:t>27 de abril</w:t>
      </w:r>
      <w:r>
        <w:t xml:space="preserve"> </w:t>
      </w:r>
      <w:r w:rsidRPr="001E1FE5">
        <w:t>de 202</w:t>
      </w:r>
      <w:r w:rsidR="000028BF">
        <w:t>6</w:t>
      </w:r>
    </w:p>
    <w:p w14:paraId="48A468BA" w14:textId="23C1CC0A" w:rsidR="00B93330" w:rsidRPr="001E1FE5" w:rsidRDefault="00B93330" w:rsidP="000028BF">
      <w:pPr>
        <w:spacing w:line="276" w:lineRule="auto"/>
        <w:ind w:right="991"/>
        <w:jc w:val="both"/>
      </w:pPr>
      <w:r w:rsidRPr="001E1FE5">
        <w:t>P</w:t>
      </w:r>
      <w:r>
        <w:t xml:space="preserve">or la presente se notifica </w:t>
      </w:r>
      <w:r w:rsidRPr="001E1FE5">
        <w:t xml:space="preserve">que, conforme a la Ordenanza 1625/25 y </w:t>
      </w:r>
      <w:r>
        <w:t>Decreto 0</w:t>
      </w:r>
      <w:r w:rsidR="000028BF">
        <w:t>33</w:t>
      </w:r>
      <w:r>
        <w:t>/2</w:t>
      </w:r>
      <w:r w:rsidR="000028BF">
        <w:t>6</w:t>
      </w:r>
      <w:r>
        <w:t>,</w:t>
      </w:r>
      <w:r w:rsidRPr="001E1FE5">
        <w:t xml:space="preserve"> se dispone la ejecución de la Obra de Cordón C</w:t>
      </w:r>
      <w:r>
        <w:t xml:space="preserve">uneta en calle </w:t>
      </w:r>
      <w:r w:rsidR="000028BF">
        <w:t>Independencia</w:t>
      </w:r>
      <w:r>
        <w:t xml:space="preserve">, entre </w:t>
      </w:r>
      <w:r w:rsidR="000028BF">
        <w:t>9 de julio</w:t>
      </w:r>
      <w:r>
        <w:t xml:space="preserve"> y </w:t>
      </w:r>
      <w:r w:rsidR="000028BF">
        <w:t>Vías del ferrocarril</w:t>
      </w:r>
      <w:r>
        <w:t>, cuyos</w:t>
      </w:r>
      <w:r w:rsidRPr="001E1FE5">
        <w:t xml:space="preserve"> frentista</w:t>
      </w:r>
      <w:r>
        <w:t>s</w:t>
      </w:r>
      <w:r w:rsidRPr="001E1FE5">
        <w:t xml:space="preserve"> </w:t>
      </w:r>
      <w:r>
        <w:t xml:space="preserve">están </w:t>
      </w:r>
      <w:r w:rsidRPr="001E1FE5">
        <w:t>obligado</w:t>
      </w:r>
      <w:r>
        <w:t xml:space="preserve">s al </w:t>
      </w:r>
      <w:r w:rsidRPr="001E1FE5">
        <w:t>pago de Tasa de Contribución por Mejora</w:t>
      </w:r>
      <w:r>
        <w:t>s</w:t>
      </w:r>
    </w:p>
    <w:p w14:paraId="665282E8" w14:textId="77777777" w:rsidR="00B93330" w:rsidRPr="001E1FE5" w:rsidRDefault="00B93330" w:rsidP="000028BF">
      <w:pPr>
        <w:spacing w:line="276" w:lineRule="auto"/>
        <w:ind w:right="991"/>
        <w:jc w:val="both"/>
      </w:pPr>
      <w:r w:rsidRPr="001E1FE5">
        <w:t>Según establece</w:t>
      </w:r>
      <w:r>
        <w:t xml:space="preserve"> el Art 4º de la Ord 1625/25, se</w:t>
      </w:r>
      <w:r w:rsidRPr="001E1FE5">
        <w:t xml:space="preserve"> podrá abonar de la siguiente forma:</w:t>
      </w:r>
    </w:p>
    <w:p w14:paraId="0674E83C" w14:textId="77777777" w:rsidR="00B93330" w:rsidRPr="001E1FE5" w:rsidRDefault="00B93330" w:rsidP="000028BF">
      <w:pPr>
        <w:ind w:right="1133"/>
        <w:jc w:val="both"/>
        <w:rPr>
          <w:b/>
          <w:u w:val="single"/>
        </w:rPr>
      </w:pPr>
    </w:p>
    <w:p w14:paraId="4DFDF321" w14:textId="77777777" w:rsidR="00B93330" w:rsidRPr="001E1FE5" w:rsidRDefault="00B93330" w:rsidP="000028BF">
      <w:pPr>
        <w:ind w:right="1133"/>
        <w:jc w:val="both"/>
      </w:pPr>
      <w:r w:rsidRPr="001E1FE5">
        <w:t>a) Contado con descuento del 15%.</w:t>
      </w:r>
    </w:p>
    <w:p w14:paraId="22650EB5" w14:textId="77777777" w:rsidR="00B93330" w:rsidRPr="001E1FE5" w:rsidRDefault="00B93330" w:rsidP="000028BF">
      <w:pPr>
        <w:ind w:right="1133"/>
        <w:jc w:val="both"/>
      </w:pPr>
      <w:r w:rsidRPr="001E1FE5">
        <w:t>b) Tres cuotas con el 5% de descuento.</w:t>
      </w:r>
    </w:p>
    <w:p w14:paraId="19F207CE" w14:textId="77777777" w:rsidR="00B93330" w:rsidRPr="001E1FE5" w:rsidRDefault="00B93330" w:rsidP="000028BF">
      <w:pPr>
        <w:ind w:right="1133"/>
        <w:jc w:val="both"/>
      </w:pPr>
      <w:r w:rsidRPr="001E1FE5">
        <w:t xml:space="preserve">c) Seis cuotas sin interés </w:t>
      </w:r>
    </w:p>
    <w:p w14:paraId="75221956" w14:textId="77777777" w:rsidR="00B93330" w:rsidRPr="001E1FE5" w:rsidRDefault="00B93330" w:rsidP="000028BF">
      <w:pPr>
        <w:ind w:right="1133"/>
        <w:jc w:val="both"/>
      </w:pPr>
      <w:r>
        <w:t>d</w:t>
      </w:r>
      <w:r w:rsidRPr="001E1FE5">
        <w:t>)Doce cuotas con un interés del 40% anual.</w:t>
      </w:r>
    </w:p>
    <w:p w14:paraId="3832FE97" w14:textId="5CBD5567" w:rsidR="00B93330" w:rsidRPr="001E1FE5" w:rsidRDefault="00B93330" w:rsidP="000028BF">
      <w:pPr>
        <w:ind w:right="1133"/>
        <w:jc w:val="both"/>
      </w:pPr>
      <w:r w:rsidRPr="001E1FE5">
        <w:t>e) A partir de Doce cuotas el Departamento Ejecutivo queda facultado a determinar cantidad de cuotas, tomando como referencia el porcentaje de interés del Inciso d)</w:t>
      </w:r>
    </w:p>
    <w:p w14:paraId="175DB48F" w14:textId="10C1A830" w:rsidR="00B93330" w:rsidRPr="001E1FE5" w:rsidRDefault="00B93330" w:rsidP="000028BF">
      <w:pPr>
        <w:ind w:right="1133"/>
        <w:jc w:val="both"/>
      </w:pPr>
      <w:r w:rsidRPr="001E1FE5">
        <w:t xml:space="preserve">f) Pago Espontáneo, descuento adicional </w:t>
      </w:r>
      <w:r w:rsidR="009C3D2C">
        <w:t xml:space="preserve">del </w:t>
      </w:r>
      <w:r w:rsidR="009C3D2C" w:rsidRPr="001E1FE5">
        <w:t xml:space="preserve">10% </w:t>
      </w:r>
      <w:r w:rsidR="009C3D2C">
        <w:t>que se suma</w:t>
      </w:r>
      <w:r w:rsidR="009C3D2C" w:rsidRPr="001E1FE5">
        <w:t xml:space="preserve"> </w:t>
      </w:r>
      <w:r w:rsidRPr="001E1FE5">
        <w:t>a</w:t>
      </w:r>
      <w:r w:rsidR="009C3D2C">
        <w:t>l 15% de pago de contado.</w:t>
      </w:r>
    </w:p>
    <w:p w14:paraId="00E4934A" w14:textId="77777777" w:rsidR="00B93330" w:rsidRPr="001E1FE5" w:rsidRDefault="00B93330" w:rsidP="000028BF">
      <w:pPr>
        <w:spacing w:line="276" w:lineRule="auto"/>
        <w:ind w:right="991"/>
        <w:jc w:val="both"/>
      </w:pPr>
    </w:p>
    <w:p w14:paraId="5BF34058" w14:textId="18D9AD49" w:rsidR="00B93330" w:rsidRPr="001E1FE5" w:rsidRDefault="00B93330" w:rsidP="000028BF">
      <w:pPr>
        <w:spacing w:line="276" w:lineRule="auto"/>
        <w:ind w:right="991"/>
        <w:jc w:val="both"/>
      </w:pPr>
      <w:r>
        <w:t xml:space="preserve">Se comunica el Decreto </w:t>
      </w:r>
      <w:r w:rsidR="000028BF">
        <w:t>033</w:t>
      </w:r>
      <w:r w:rsidRPr="001E1FE5">
        <w:t>/2</w:t>
      </w:r>
      <w:r w:rsidR="000028BF">
        <w:t>6</w:t>
      </w:r>
      <w:r w:rsidRPr="001E1FE5">
        <w:t xml:space="preserve"> a los fines de su conocimiento:</w:t>
      </w:r>
    </w:p>
    <w:p w14:paraId="1DF84E3B" w14:textId="77777777" w:rsidR="00B93330" w:rsidRPr="001E1FE5" w:rsidRDefault="00B93330" w:rsidP="000028BF">
      <w:pPr>
        <w:tabs>
          <w:tab w:val="left" w:pos="851"/>
        </w:tabs>
        <w:ind w:right="991"/>
        <w:jc w:val="both"/>
      </w:pPr>
      <w:r w:rsidRPr="001E1FE5">
        <w:t>VISTOS…</w:t>
      </w:r>
    </w:p>
    <w:p w14:paraId="59DDFFB4" w14:textId="77777777" w:rsidR="00B93330" w:rsidRPr="001E1FE5" w:rsidRDefault="00B93330" w:rsidP="000028BF">
      <w:pPr>
        <w:tabs>
          <w:tab w:val="left" w:pos="851"/>
        </w:tabs>
        <w:ind w:right="991"/>
        <w:jc w:val="both"/>
      </w:pPr>
      <w:r w:rsidRPr="001E1FE5">
        <w:t>Y CONSIDERANDO…</w:t>
      </w:r>
    </w:p>
    <w:p w14:paraId="3C17C513" w14:textId="71D985D6" w:rsidR="00B93330" w:rsidRPr="00DD1F47" w:rsidRDefault="00B93330" w:rsidP="000028BF">
      <w:pPr>
        <w:tabs>
          <w:tab w:val="left" w:pos="851"/>
        </w:tabs>
        <w:ind w:right="991"/>
        <w:jc w:val="both"/>
      </w:pPr>
      <w:r w:rsidRPr="001E1FE5">
        <w:t xml:space="preserve">DECRETA: </w:t>
      </w:r>
    </w:p>
    <w:p w14:paraId="5ECBFAED" w14:textId="77777777" w:rsidR="000028BF" w:rsidRDefault="000028BF" w:rsidP="000028BF">
      <w:pPr>
        <w:tabs>
          <w:tab w:val="left" w:pos="851"/>
        </w:tabs>
        <w:ind w:right="991"/>
        <w:jc w:val="both"/>
        <w:rPr>
          <w:b/>
          <w:u w:val="single"/>
        </w:rPr>
      </w:pPr>
    </w:p>
    <w:p w14:paraId="3C1EC6E1" w14:textId="2BCFD285" w:rsidR="000028BF" w:rsidRPr="00DD1F47" w:rsidRDefault="000028BF" w:rsidP="000028BF">
      <w:pPr>
        <w:tabs>
          <w:tab w:val="left" w:pos="851"/>
        </w:tabs>
        <w:ind w:right="991"/>
        <w:jc w:val="both"/>
        <w:rPr>
          <w:b/>
          <w:u w:val="single"/>
        </w:rPr>
      </w:pPr>
      <w:r>
        <w:rPr>
          <w:b/>
          <w:u w:val="single"/>
        </w:rPr>
        <w:t xml:space="preserve">DECRETO </w:t>
      </w:r>
      <w:proofErr w:type="spellStart"/>
      <w:r>
        <w:rPr>
          <w:b/>
          <w:u w:val="single"/>
        </w:rPr>
        <w:t>N</w:t>
      </w:r>
      <w:proofErr w:type="gramStart"/>
      <w:r>
        <w:rPr>
          <w:b/>
          <w:u w:val="single"/>
        </w:rPr>
        <w:t>°</w:t>
      </w:r>
      <w:proofErr w:type="spellEnd"/>
      <w:r>
        <w:rPr>
          <w:b/>
          <w:u w:val="single"/>
        </w:rPr>
        <w:t xml:space="preserve">  33</w:t>
      </w:r>
      <w:proofErr w:type="gramEnd"/>
      <w:r w:rsidRPr="00DD1F47">
        <w:rPr>
          <w:b/>
          <w:u w:val="single"/>
        </w:rPr>
        <w:t>/202</w:t>
      </w:r>
      <w:r>
        <w:rPr>
          <w:b/>
          <w:u w:val="single"/>
        </w:rPr>
        <w:t>6</w:t>
      </w:r>
    </w:p>
    <w:p w14:paraId="03C08247" w14:textId="77777777" w:rsidR="000028BF" w:rsidRDefault="000028BF" w:rsidP="000028BF">
      <w:pPr>
        <w:tabs>
          <w:tab w:val="left" w:pos="851"/>
        </w:tabs>
        <w:ind w:right="991"/>
        <w:jc w:val="both"/>
        <w:rPr>
          <w:b/>
          <w:u w:val="single"/>
        </w:rPr>
      </w:pPr>
    </w:p>
    <w:p w14:paraId="0B529DC9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 w:rsidRPr="00DD1F47">
        <w:rPr>
          <w:b/>
          <w:u w:val="single"/>
        </w:rPr>
        <w:t>ARTICULO 1°:</w:t>
      </w:r>
      <w:r w:rsidRPr="00DD1F47">
        <w:t xml:space="preserve"> </w:t>
      </w:r>
      <w:r w:rsidRPr="00846BCE">
        <w:rPr>
          <w:b/>
        </w:rPr>
        <w:t>DISPÓNGASE</w:t>
      </w:r>
      <w:r w:rsidRPr="00DD1F47">
        <w:t xml:space="preserve"> la ejecuci</w:t>
      </w:r>
      <w:r>
        <w:t>ón de la calle Independencia, entre calle 9 de julio y vías del ferrocarril.</w:t>
      </w:r>
    </w:p>
    <w:p w14:paraId="7B7BE023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 w:rsidRPr="00DD1F47">
        <w:rPr>
          <w:b/>
          <w:u w:val="single"/>
        </w:rPr>
        <w:t>ARTICULO 2°:</w:t>
      </w:r>
      <w:r w:rsidRPr="00846BCE">
        <w:rPr>
          <w:b/>
        </w:rPr>
        <w:t xml:space="preserve"> APLÍCASE</w:t>
      </w:r>
      <w:r w:rsidRPr="00DD1F47">
        <w:t xml:space="preserve"> en los términos </w:t>
      </w:r>
      <w:r>
        <w:t>del Art. 2º</w:t>
      </w:r>
      <w:r w:rsidRPr="00DD1F47">
        <w:t xml:space="preserve"> de la Ordenanza 1625/25</w:t>
      </w:r>
      <w:r>
        <w:t>, el sistema</w:t>
      </w:r>
      <w:r w:rsidRPr="00DD1F47">
        <w:t xml:space="preserve"> de Contribución por Mejora de Pago Obligatori</w:t>
      </w:r>
      <w:r>
        <w:t>o, a los frentistas titulares registrales</w:t>
      </w:r>
      <w:r w:rsidRPr="00DD1F47">
        <w:t xml:space="preserve">, siendo el costo </w:t>
      </w:r>
      <w:r>
        <w:t>de P</w:t>
      </w:r>
      <w:r w:rsidRPr="00846BCE">
        <w:t>esos</w:t>
      </w:r>
      <w:r>
        <w:t xml:space="preserve"> Noventa Mil Ciento cincuenta y seis ($90.156</w:t>
      </w:r>
      <w:r w:rsidRPr="00846BCE">
        <w:t xml:space="preserve">) el </w:t>
      </w:r>
      <w:r>
        <w:t>m</w:t>
      </w:r>
      <w:r w:rsidRPr="00846BCE">
        <w:t xml:space="preserve">etro </w:t>
      </w:r>
      <w:r>
        <w:t>l</w:t>
      </w:r>
      <w:r w:rsidRPr="00846BCE">
        <w:t>ineal de</w:t>
      </w:r>
      <w:r>
        <w:t xml:space="preserve"> frente.</w:t>
      </w:r>
    </w:p>
    <w:p w14:paraId="5A52A0CA" w14:textId="77777777" w:rsidR="000028BF" w:rsidRDefault="000028BF" w:rsidP="000028BF">
      <w:pPr>
        <w:tabs>
          <w:tab w:val="left" w:pos="851"/>
        </w:tabs>
        <w:ind w:right="991"/>
        <w:jc w:val="both"/>
      </w:pPr>
      <w:r w:rsidRPr="00DD1F47">
        <w:rPr>
          <w:b/>
          <w:u w:val="single"/>
        </w:rPr>
        <w:t>ARTICULO 3º</w:t>
      </w:r>
      <w:r w:rsidRPr="00DD1F47">
        <w:t xml:space="preserve">: </w:t>
      </w:r>
      <w:r w:rsidRPr="00846BCE">
        <w:rPr>
          <w:b/>
        </w:rPr>
        <w:t>APLÍCASE</w:t>
      </w:r>
      <w:r w:rsidRPr="00DD1F47">
        <w:t xml:space="preserve"> la modalidad de pago prevista en el Art. 4° de la Ordenanza 1625/25 a los fines de la amortización del costo de la obra por parte de los frentistas, </w:t>
      </w:r>
      <w:r w:rsidRPr="00E95A03">
        <w:t>debiendo los mismos suscribir la modalidad de pago seleccionada dentro de los diez (10) días corridos de notificados</w:t>
      </w:r>
      <w:r>
        <w:t xml:space="preserve"> sobre la finalización de la obra</w:t>
      </w:r>
      <w:r w:rsidRPr="00E95A03">
        <w:t>, caso contrario se procederá como si fuera de pago único, no pudiendo acceder a los desc</w:t>
      </w:r>
      <w:r>
        <w:t>uentos previstos</w:t>
      </w:r>
      <w:r w:rsidRPr="00E95A03">
        <w:t>.</w:t>
      </w:r>
    </w:p>
    <w:p w14:paraId="2EEF4BD0" w14:textId="77777777" w:rsidR="000028BF" w:rsidRPr="00AE6C79" w:rsidRDefault="000028BF" w:rsidP="000028BF">
      <w:pPr>
        <w:tabs>
          <w:tab w:val="left" w:pos="851"/>
        </w:tabs>
        <w:ind w:right="991"/>
        <w:jc w:val="both"/>
        <w:rPr>
          <w:b/>
          <w:u w:val="single"/>
        </w:rPr>
      </w:pPr>
      <w:r w:rsidRPr="00AE6C79">
        <w:rPr>
          <w:b/>
          <w:u w:val="single"/>
        </w:rPr>
        <w:t xml:space="preserve">ARTICULO </w:t>
      </w:r>
      <w:r>
        <w:rPr>
          <w:b/>
          <w:u w:val="single"/>
        </w:rPr>
        <w:t>4º</w:t>
      </w:r>
    </w:p>
    <w:p w14:paraId="2D3C29A7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 w:rsidRPr="00DD1F47">
        <w:t xml:space="preserve"> Considérese Pago Espontáneo, según lo establecido en el Inciso f) de</w:t>
      </w:r>
      <w:r>
        <w:t>l Art 4º</w:t>
      </w:r>
      <w:r w:rsidRPr="00DD1F47">
        <w:t xml:space="preserve"> la Ord. 1625/25, el que se realizare </w:t>
      </w:r>
      <w:r>
        <w:t>dentro de los diez (10) días corridos desde la fecha d</w:t>
      </w:r>
      <w:r w:rsidRPr="00DD1F47">
        <w:t xml:space="preserve">el cierre del </w:t>
      </w:r>
      <w:r>
        <w:t>Registro de Oposición.</w:t>
      </w:r>
    </w:p>
    <w:p w14:paraId="7816C342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>
        <w:rPr>
          <w:b/>
          <w:u w:val="single"/>
        </w:rPr>
        <w:t>ARTÍCULO 5</w:t>
      </w:r>
      <w:r w:rsidRPr="00DD1F47">
        <w:rPr>
          <w:b/>
          <w:u w:val="single"/>
        </w:rPr>
        <w:t>°:</w:t>
      </w:r>
      <w:r w:rsidRPr="00DD1F47">
        <w:t xml:space="preserve"> </w:t>
      </w:r>
      <w:r w:rsidRPr="00846BCE">
        <w:rPr>
          <w:b/>
        </w:rPr>
        <w:t>ESTABLÉZCASE</w:t>
      </w:r>
      <w:r w:rsidRPr="00DD1F47">
        <w:t xml:space="preserve"> la apertura del Registro de Oposición a la obra dispuesta en</w:t>
      </w:r>
      <w:r>
        <w:t xml:space="preserve"> </w:t>
      </w:r>
      <w:r w:rsidRPr="00DD1F47">
        <w:t>el artículo</w:t>
      </w:r>
      <w:r>
        <w:t xml:space="preserve"> 1°, para que los Titulares Registrales</w:t>
      </w:r>
      <w:r w:rsidRPr="00DD1F47">
        <w:t xml:space="preserve"> puedan formular su oposición </w:t>
      </w:r>
      <w:r w:rsidRPr="00DD1F47">
        <w:lastRenderedPageBreak/>
        <w:t>a la misma. El citado Registro quedará abierto en la sede</w:t>
      </w:r>
      <w:r>
        <w:t xml:space="preserve"> </w:t>
      </w:r>
      <w:r w:rsidRPr="00DD1F47">
        <w:t>Municipal por el término de tres (3) días hábiles:</w:t>
      </w:r>
      <w:r>
        <w:t xml:space="preserve"> 4, 5 y 6 de mayo</w:t>
      </w:r>
      <w:r w:rsidRPr="00DD1F47">
        <w:t xml:space="preserve"> </w:t>
      </w:r>
      <w:r>
        <w:t>corriente año en el horario de 7:30</w:t>
      </w:r>
      <w:r w:rsidRPr="00DD1F47">
        <w:t xml:space="preserve"> a 13:00 horas.</w:t>
      </w:r>
    </w:p>
    <w:p w14:paraId="1C4DA1C8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>
        <w:rPr>
          <w:b/>
          <w:u w:val="single"/>
        </w:rPr>
        <w:t>ARTÍCULO 6</w:t>
      </w:r>
      <w:r w:rsidRPr="00DD1F47">
        <w:rPr>
          <w:b/>
          <w:u w:val="single"/>
        </w:rPr>
        <w:t>°:</w:t>
      </w:r>
      <w:r w:rsidRPr="00846BCE">
        <w:rPr>
          <w:b/>
        </w:rPr>
        <w:t xml:space="preserve"> DETERMÍNASE</w:t>
      </w:r>
      <w:r w:rsidRPr="00DD1F47">
        <w:t xml:space="preserve"> que cerrado el Registro de oposición en la fecha establecida en el</w:t>
      </w:r>
      <w:r>
        <w:t xml:space="preserve"> </w:t>
      </w:r>
      <w:r w:rsidRPr="00DD1F47">
        <w:t>Art. 4°, y no mediando una oposición superior al Cuarenta por ciento (40%) de</w:t>
      </w:r>
      <w:r>
        <w:t xml:space="preserve"> frentistas titulares registrales</w:t>
      </w:r>
      <w:r w:rsidRPr="00DD1F47">
        <w:t>, se tendrá por aprobada la obra, y se</w:t>
      </w:r>
      <w:r>
        <w:t xml:space="preserve"> </w:t>
      </w:r>
      <w:r w:rsidRPr="00DD1F47">
        <w:t xml:space="preserve">dará inicio dentro de </w:t>
      </w:r>
      <w:r w:rsidRPr="00045760">
        <w:t xml:space="preserve">los treinta (30) días subsiguientes </w:t>
      </w:r>
      <w:r>
        <w:t xml:space="preserve">a </w:t>
      </w:r>
      <w:r w:rsidRPr="00045760">
        <w:t>la ejecución de la misma.</w:t>
      </w:r>
      <w:r>
        <w:t xml:space="preserve"> </w:t>
      </w:r>
    </w:p>
    <w:p w14:paraId="3B9E0D73" w14:textId="6BD0295D" w:rsidR="000028BF" w:rsidRDefault="000028BF" w:rsidP="000028BF">
      <w:pPr>
        <w:tabs>
          <w:tab w:val="left" w:pos="851"/>
        </w:tabs>
        <w:ind w:right="991"/>
        <w:jc w:val="both"/>
      </w:pPr>
      <w:r>
        <w:rPr>
          <w:b/>
          <w:u w:val="single"/>
        </w:rPr>
        <w:t>ARTÍCULO 7</w:t>
      </w:r>
      <w:r w:rsidRPr="00DD1F47">
        <w:rPr>
          <w:b/>
          <w:u w:val="single"/>
        </w:rPr>
        <w:t>°:</w:t>
      </w:r>
      <w:r w:rsidRPr="00846BCE">
        <w:rPr>
          <w:b/>
        </w:rPr>
        <w:t xml:space="preserve"> PROCÉDASE</w:t>
      </w:r>
      <w:r w:rsidRPr="00DD1F47">
        <w:t xml:space="preserve"> a notificar el presente Decreto y apertura del Registro de Oposición a cada frentista beneficiario y obligado al pago, por intermedio de la</w:t>
      </w:r>
      <w:r>
        <w:t xml:space="preserve"> </w:t>
      </w:r>
      <w:r w:rsidRPr="00DD1F47">
        <w:t>Secretaría de Coordinación, Economía y Finanzas, debiendo dejarse constancia de notificación en</w:t>
      </w:r>
      <w:r>
        <w:t xml:space="preserve"> </w:t>
      </w:r>
      <w:r w:rsidRPr="00DD1F47">
        <w:t xml:space="preserve">forma fehaciente, </w:t>
      </w:r>
      <w:r>
        <w:t>esto es, mediante N</w:t>
      </w:r>
      <w:r w:rsidRPr="00DD1F47">
        <w:t>otificación firmada co</w:t>
      </w:r>
      <w:r>
        <w:t>mo recibida por el frentista o en la Página oficial de la Municipalidad</w:t>
      </w:r>
      <w:r w:rsidRPr="00DD1F47">
        <w:t>, o</w:t>
      </w:r>
      <w:r>
        <w:t xml:space="preserve"> </w:t>
      </w:r>
      <w:r w:rsidRPr="00DD1F47">
        <w:t>en Transparente municipal</w:t>
      </w:r>
      <w:r>
        <w:t xml:space="preserve"> </w:t>
      </w:r>
      <w:r w:rsidRPr="00DD1F47">
        <w:t>o a través de la Plataforma de Ciudadano Digital</w:t>
      </w:r>
      <w:r>
        <w:t xml:space="preserve"> (CIDI) o Boletín Oficial de la Provincia. Siendo cualquiera de estas opciones válidas.</w:t>
      </w:r>
    </w:p>
    <w:p w14:paraId="3976D669" w14:textId="77777777" w:rsidR="000028BF" w:rsidRPr="00664203" w:rsidRDefault="000028BF" w:rsidP="000028BF">
      <w:pPr>
        <w:tabs>
          <w:tab w:val="left" w:pos="851"/>
        </w:tabs>
        <w:ind w:right="991"/>
        <w:jc w:val="both"/>
        <w:rPr>
          <w:b/>
          <w:u w:val="single"/>
        </w:rPr>
      </w:pPr>
      <w:r>
        <w:rPr>
          <w:b/>
          <w:u w:val="single"/>
        </w:rPr>
        <w:t>ARTICULO 8</w:t>
      </w:r>
      <w:r w:rsidRPr="00664203">
        <w:rPr>
          <w:b/>
          <w:u w:val="single"/>
        </w:rPr>
        <w:t>º:</w:t>
      </w:r>
      <w:r>
        <w:rPr>
          <w:b/>
          <w:u w:val="single"/>
        </w:rPr>
        <w:t xml:space="preserve"> </w:t>
      </w:r>
      <w:r w:rsidRPr="00664203">
        <w:rPr>
          <w:b/>
        </w:rPr>
        <w:t>IMPÚTESE</w:t>
      </w:r>
      <w:r w:rsidRPr="00664203">
        <w:t xml:space="preserve"> a las partidas corrientes del Presupuesto Vigente</w:t>
      </w:r>
      <w:r>
        <w:t>.</w:t>
      </w:r>
    </w:p>
    <w:p w14:paraId="1F0C479F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>
        <w:rPr>
          <w:b/>
          <w:u w:val="single"/>
        </w:rPr>
        <w:t>ARTICULO 9</w:t>
      </w:r>
      <w:r w:rsidRPr="00DD1F47">
        <w:rPr>
          <w:b/>
          <w:u w:val="single"/>
        </w:rPr>
        <w:t>°:</w:t>
      </w:r>
      <w:r w:rsidRPr="00DD1F47">
        <w:t xml:space="preserve"> </w:t>
      </w:r>
      <w:r w:rsidRPr="00846BCE">
        <w:rPr>
          <w:b/>
        </w:rPr>
        <w:t>EL</w:t>
      </w:r>
      <w:r w:rsidRPr="00DD1F47">
        <w:t xml:space="preserve"> presente Decreto será refrendado por la </w:t>
      </w:r>
      <w:proofErr w:type="gramStart"/>
      <w:r w:rsidRPr="00DD1F47">
        <w:t>Secretaria</w:t>
      </w:r>
      <w:proofErr w:type="gramEnd"/>
      <w:r w:rsidRPr="00DD1F47">
        <w:t xml:space="preserve"> de Coordinación, Economía y Finanzas. -</w:t>
      </w:r>
    </w:p>
    <w:p w14:paraId="3524718F" w14:textId="77777777" w:rsidR="000028BF" w:rsidRPr="00DD1F47" w:rsidRDefault="000028BF" w:rsidP="000028BF">
      <w:pPr>
        <w:tabs>
          <w:tab w:val="left" w:pos="851"/>
        </w:tabs>
        <w:ind w:right="991"/>
        <w:jc w:val="both"/>
      </w:pPr>
      <w:r>
        <w:rPr>
          <w:b/>
          <w:u w:val="single"/>
        </w:rPr>
        <w:t>ARTICULO 10</w:t>
      </w:r>
      <w:r w:rsidRPr="00DD1F47">
        <w:rPr>
          <w:b/>
          <w:u w:val="single"/>
        </w:rPr>
        <w:t>°:</w:t>
      </w:r>
      <w:r w:rsidRPr="00846BCE">
        <w:rPr>
          <w:b/>
        </w:rPr>
        <w:t xml:space="preserve"> COMUNÍQUESE</w:t>
      </w:r>
      <w:r w:rsidRPr="00DD1F47">
        <w:t xml:space="preserve"> Publíquese, Dese al Registro Municipal y Cumplido Archívese. </w:t>
      </w:r>
    </w:p>
    <w:p w14:paraId="76F02B29" w14:textId="77777777" w:rsidR="00B93330" w:rsidRPr="001E1FE5" w:rsidRDefault="00B93330" w:rsidP="00B93330">
      <w:pPr>
        <w:spacing w:line="276" w:lineRule="auto"/>
        <w:ind w:right="991"/>
        <w:jc w:val="both"/>
      </w:pPr>
    </w:p>
    <w:p w14:paraId="76B4CC1C" w14:textId="1666D322" w:rsidR="00B93330" w:rsidRPr="001E1FE5" w:rsidRDefault="00B93330" w:rsidP="00B93330">
      <w:pPr>
        <w:spacing w:line="276" w:lineRule="auto"/>
        <w:ind w:right="991"/>
        <w:jc w:val="both"/>
      </w:pPr>
      <w:r>
        <w:t>Se le recuerda</w:t>
      </w:r>
      <w:r w:rsidRPr="001E1FE5">
        <w:t xml:space="preserve"> que el </w:t>
      </w:r>
      <w:r w:rsidRPr="00CC29A1">
        <w:rPr>
          <w:b/>
        </w:rPr>
        <w:t>Registro de Oposición se encontrará abier</w:t>
      </w:r>
      <w:r w:rsidR="007F09F7">
        <w:rPr>
          <w:b/>
        </w:rPr>
        <w:t xml:space="preserve">to a partir del día lunes </w:t>
      </w:r>
      <w:r w:rsidR="000028BF">
        <w:rPr>
          <w:b/>
        </w:rPr>
        <w:t>4</w:t>
      </w:r>
      <w:r w:rsidRPr="00CC29A1">
        <w:rPr>
          <w:b/>
        </w:rPr>
        <w:t xml:space="preserve">, </w:t>
      </w:r>
      <w:r w:rsidR="007F09F7">
        <w:rPr>
          <w:b/>
        </w:rPr>
        <w:t xml:space="preserve">martes </w:t>
      </w:r>
      <w:r w:rsidR="000028BF">
        <w:rPr>
          <w:b/>
        </w:rPr>
        <w:t>5</w:t>
      </w:r>
      <w:r w:rsidR="007F09F7">
        <w:rPr>
          <w:b/>
        </w:rPr>
        <w:t xml:space="preserve"> y miércoles </w:t>
      </w:r>
      <w:r w:rsidR="000028BF">
        <w:rPr>
          <w:b/>
        </w:rPr>
        <w:t>6</w:t>
      </w:r>
      <w:r w:rsidRPr="00CC29A1">
        <w:rPr>
          <w:b/>
        </w:rPr>
        <w:t xml:space="preserve"> de </w:t>
      </w:r>
      <w:r w:rsidR="000028BF">
        <w:rPr>
          <w:b/>
        </w:rPr>
        <w:t>mayo</w:t>
      </w:r>
      <w:r w:rsidRPr="001E1FE5">
        <w:t xml:space="preserve"> en el horario de </w:t>
      </w:r>
      <w:r w:rsidR="000028BF">
        <w:t>7:30</w:t>
      </w:r>
      <w:r w:rsidRPr="001E1FE5">
        <w:t xml:space="preserve"> a 13 en Mesa de Entrada del Edificio Municipal. </w:t>
      </w:r>
    </w:p>
    <w:p w14:paraId="11075712" w14:textId="02AC9C2A" w:rsidR="00B93330" w:rsidRPr="001E1FE5" w:rsidRDefault="00B93330" w:rsidP="00B93330">
      <w:pPr>
        <w:spacing w:line="276" w:lineRule="auto"/>
        <w:ind w:right="991"/>
        <w:jc w:val="both"/>
      </w:pPr>
      <w:r w:rsidRPr="001E1FE5">
        <w:t xml:space="preserve">Para mayor información comunicarse </w:t>
      </w:r>
      <w:proofErr w:type="gramStart"/>
      <w:r w:rsidRPr="001E1FE5">
        <w:t>al</w:t>
      </w:r>
      <w:r w:rsidR="00B514F1">
        <w:t xml:space="preserve"> </w:t>
      </w:r>
      <w:r w:rsidRPr="001E1FE5">
        <w:t>te</w:t>
      </w:r>
      <w:proofErr w:type="gramEnd"/>
      <w:r w:rsidRPr="001E1FE5">
        <w:t xml:space="preserve"> 3541 635908 (Solo WhatsApp) o al mail </w:t>
      </w:r>
      <w:r>
        <w:t>rentasbm00@gmail.com</w:t>
      </w:r>
    </w:p>
    <w:p w14:paraId="61A3FB9E" w14:textId="77777777" w:rsidR="00B93330" w:rsidRPr="001E1FE5" w:rsidRDefault="00B93330" w:rsidP="00B93330">
      <w:pPr>
        <w:spacing w:line="276" w:lineRule="auto"/>
        <w:ind w:right="991"/>
        <w:jc w:val="both"/>
        <w:rPr>
          <w:b/>
        </w:rPr>
      </w:pPr>
      <w:r w:rsidRPr="001E1FE5">
        <w:rPr>
          <w:b/>
        </w:rPr>
        <w:t xml:space="preserve">QUEDA UD. DEBIDAMENTE NOTIFICADO  </w:t>
      </w:r>
    </w:p>
    <w:p w14:paraId="6AF8D16F" w14:textId="77777777" w:rsidR="00097A83" w:rsidRPr="00AC40AE" w:rsidRDefault="00F24A88" w:rsidP="00B93330">
      <w:pPr>
        <w:spacing w:line="360" w:lineRule="auto"/>
        <w:jc w:val="both"/>
      </w:pPr>
      <w:r w:rsidRPr="00D07B3F">
        <w:rPr>
          <w:b/>
        </w:rPr>
        <w:t xml:space="preserve">                                      </w:t>
      </w:r>
    </w:p>
    <w:p w14:paraId="668784E2" w14:textId="77777777" w:rsidR="00AC40AE" w:rsidRDefault="00AC40AE" w:rsidP="00AC40AE">
      <w:pPr>
        <w:tabs>
          <w:tab w:val="left" w:pos="851"/>
        </w:tabs>
        <w:spacing w:line="360" w:lineRule="auto"/>
        <w:ind w:right="991" w:firstLine="1701"/>
        <w:jc w:val="both"/>
      </w:pPr>
    </w:p>
    <w:p w14:paraId="7801D227" w14:textId="77777777" w:rsidR="00AC40AE" w:rsidRPr="00254DCC" w:rsidRDefault="00AC40AE" w:rsidP="00AC40AE">
      <w:pPr>
        <w:tabs>
          <w:tab w:val="left" w:pos="851"/>
        </w:tabs>
        <w:spacing w:line="360" w:lineRule="auto"/>
        <w:ind w:right="991"/>
        <w:jc w:val="both"/>
        <w:rPr>
          <w:sz w:val="26"/>
          <w:szCs w:val="26"/>
          <w:lang w:val="es-ES"/>
        </w:rPr>
      </w:pPr>
      <w:r>
        <w:t xml:space="preserve">                                </w:t>
      </w:r>
    </w:p>
    <w:sectPr w:rsidR="00AC40AE" w:rsidRPr="00254DCC" w:rsidSect="009923A4">
      <w:headerReference w:type="default" r:id="rId8"/>
      <w:pgSz w:w="11906" w:h="16838" w:code="9"/>
      <w:pgMar w:top="3629" w:right="56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EF313" w14:textId="77777777" w:rsidR="00D2089E" w:rsidRDefault="00D2089E">
      <w:r>
        <w:separator/>
      </w:r>
    </w:p>
  </w:endnote>
  <w:endnote w:type="continuationSeparator" w:id="0">
    <w:p w14:paraId="11987F7F" w14:textId="77777777" w:rsidR="00D2089E" w:rsidRDefault="00D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7A632" w14:textId="77777777" w:rsidR="00D2089E" w:rsidRDefault="00D2089E">
      <w:r>
        <w:separator/>
      </w:r>
    </w:p>
  </w:footnote>
  <w:footnote w:type="continuationSeparator" w:id="0">
    <w:p w14:paraId="297A90B3" w14:textId="77777777" w:rsidR="00D2089E" w:rsidRDefault="00D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DBEDE" w14:textId="4CAA7004" w:rsidR="00D65ADE" w:rsidRDefault="000028BF">
    <w:pPr>
      <w:pStyle w:val="Encabezado"/>
      <w:ind w:firstLine="708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6F2DECF" wp14:editId="13DE27D2">
              <wp:simplePos x="0" y="0"/>
              <wp:positionH relativeFrom="column">
                <wp:posOffset>-800100</wp:posOffset>
              </wp:positionH>
              <wp:positionV relativeFrom="paragraph">
                <wp:posOffset>25400</wp:posOffset>
              </wp:positionV>
              <wp:extent cx="1943100" cy="342900"/>
              <wp:effectExtent l="0" t="0" r="0" b="0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5D637" w14:textId="77777777" w:rsidR="00D65ADE" w:rsidRDefault="00D65ADE">
                          <w:pPr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>Municipalidad de Bialet Massé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F2DEC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-63pt;margin-top:2pt;width:153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" filled="f" stroked="f">
              <v:textbox>
                <w:txbxContent>
                  <w:p w14:paraId="4C35D637" w14:textId="77777777" w:rsidR="00D65ADE" w:rsidRDefault="00D65ADE">
                    <w:pPr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Municipalidad de Bialet Massé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E5A8590" wp14:editId="2CADCBFD">
              <wp:simplePos x="0" y="0"/>
              <wp:positionH relativeFrom="column">
                <wp:posOffset>3543300</wp:posOffset>
              </wp:positionH>
              <wp:positionV relativeFrom="paragraph">
                <wp:posOffset>25400</wp:posOffset>
              </wp:positionV>
              <wp:extent cx="2628900" cy="631190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8900" cy="631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E6C3E7" w14:textId="77777777" w:rsidR="00D65ADE" w:rsidRDefault="00D65ADE">
                          <w:pPr>
                            <w:rPr>
                              <w:rFonts w:ascii="Monotype Corsiva" w:hAnsi="Monotype Corsiva"/>
                              <w:i/>
                            </w:rPr>
                          </w:pPr>
                        </w:p>
                        <w:p w14:paraId="10F663BD" w14:textId="77777777" w:rsidR="00D65ADE" w:rsidRDefault="00D65AD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5A8590" id="Text Box 5" o:spid="_x0000_s1027" type="#_x0000_t202" style="position:absolute;left:0;text-align:left;margin-left:279pt;margin-top:2pt;width:207pt;height:49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" filled="f" stroked="f">
              <v:textbox>
                <w:txbxContent>
                  <w:p w14:paraId="55E6C3E7" w14:textId="77777777" w:rsidR="00D65ADE" w:rsidRDefault="00D65ADE">
                    <w:pPr>
                      <w:rPr>
                        <w:rFonts w:ascii="Monotype Corsiva" w:hAnsi="Monotype Corsiva"/>
                        <w:i/>
                      </w:rPr>
                    </w:pPr>
                  </w:p>
                  <w:p w14:paraId="10F663BD" w14:textId="77777777" w:rsidR="00D65ADE" w:rsidRDefault="00D65ADE"/>
                </w:txbxContent>
              </v:textbox>
            </v:shape>
          </w:pict>
        </mc:Fallback>
      </mc:AlternateContent>
    </w:r>
  </w:p>
  <w:p w14:paraId="681051E4" w14:textId="5094CAB9" w:rsidR="00D65ADE" w:rsidRDefault="000028BF"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C2C167" wp14:editId="237EBFE7">
              <wp:simplePos x="0" y="0"/>
              <wp:positionH relativeFrom="column">
                <wp:posOffset>-1032510</wp:posOffset>
              </wp:positionH>
              <wp:positionV relativeFrom="paragraph">
                <wp:posOffset>984250</wp:posOffset>
              </wp:positionV>
              <wp:extent cx="2238375" cy="495300"/>
              <wp:effectExtent l="0" t="0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8375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1F6E95" w14:textId="77777777" w:rsidR="00D65ADE" w:rsidRPr="00E540A2" w:rsidRDefault="00D65ADE">
                          <w:pPr>
                            <w:jc w:val="center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 w:rsidRPr="00E540A2">
                            <w:rPr>
                              <w:sz w:val="16"/>
                              <w:szCs w:val="16"/>
                              <w:lang w:val="fr-FR"/>
                            </w:rPr>
                            <w:t xml:space="preserve">Av. Roque </w:t>
                          </w:r>
                          <w:proofErr w:type="spellStart"/>
                          <w:r w:rsidRPr="00E540A2">
                            <w:rPr>
                              <w:sz w:val="16"/>
                              <w:szCs w:val="16"/>
                              <w:lang w:val="fr-FR"/>
                            </w:rPr>
                            <w:t>Saenz</w:t>
                          </w:r>
                          <w:proofErr w:type="spellEnd"/>
                          <w:r w:rsidRPr="00E540A2">
                            <w:rPr>
                              <w:sz w:val="16"/>
                              <w:szCs w:val="16"/>
                              <w:lang w:val="fr-FR"/>
                            </w:rPr>
                            <w:t xml:space="preserve"> Peña 211</w:t>
                          </w:r>
                        </w:p>
                        <w:p w14:paraId="35E20E2A" w14:textId="77777777" w:rsidR="00D65ADE" w:rsidRDefault="00D65ADE">
                          <w:pPr>
                            <w:jc w:val="center"/>
                            <w:rPr>
                              <w:sz w:val="16"/>
                              <w:szCs w:val="16"/>
                              <w:lang w:val="fr-FR"/>
                            </w:rPr>
                          </w:pPr>
                          <w:r>
                            <w:rPr>
                              <w:sz w:val="16"/>
                              <w:szCs w:val="16"/>
                              <w:lang w:val="fr-FR"/>
                            </w:rPr>
                            <w:t>C.P 5158 Bialet Massé tel/fax 03541-448180/81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C2C167" id="Text Box 7" o:spid="_x0000_s1028" type="#_x0000_t202" style="position:absolute;margin-left:-81.3pt;margin-top:77.5pt;width:176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" filled="f" stroked="f">
              <v:textbox>
                <w:txbxContent>
                  <w:p w14:paraId="291F6E95" w14:textId="77777777" w:rsidR="00D65ADE" w:rsidRPr="00E540A2" w:rsidRDefault="00D65ADE">
                    <w:pPr>
                      <w:jc w:val="center"/>
                      <w:rPr>
                        <w:sz w:val="16"/>
                        <w:szCs w:val="16"/>
                        <w:lang w:val="fr-FR"/>
                      </w:rPr>
                    </w:pPr>
                    <w:r w:rsidRPr="00E540A2">
                      <w:rPr>
                        <w:sz w:val="16"/>
                        <w:szCs w:val="16"/>
                        <w:lang w:val="fr-FR"/>
                      </w:rPr>
                      <w:t xml:space="preserve">Av. Roque </w:t>
                    </w:r>
                    <w:proofErr w:type="spellStart"/>
                    <w:r w:rsidRPr="00E540A2">
                      <w:rPr>
                        <w:sz w:val="16"/>
                        <w:szCs w:val="16"/>
                        <w:lang w:val="fr-FR"/>
                      </w:rPr>
                      <w:t>Saenz</w:t>
                    </w:r>
                    <w:proofErr w:type="spellEnd"/>
                    <w:r w:rsidRPr="00E540A2">
                      <w:rPr>
                        <w:sz w:val="16"/>
                        <w:szCs w:val="16"/>
                        <w:lang w:val="fr-FR"/>
                      </w:rPr>
                      <w:t xml:space="preserve"> Peña 211</w:t>
                    </w:r>
                  </w:p>
                  <w:p w14:paraId="35E20E2A" w14:textId="77777777" w:rsidR="00D65ADE" w:rsidRDefault="00D65ADE">
                    <w:pPr>
                      <w:jc w:val="center"/>
                      <w:rPr>
                        <w:sz w:val="16"/>
                        <w:szCs w:val="16"/>
                        <w:lang w:val="fr-FR"/>
                      </w:rPr>
                    </w:pPr>
                    <w:r>
                      <w:rPr>
                        <w:sz w:val="16"/>
                        <w:szCs w:val="16"/>
                        <w:lang w:val="fr-FR"/>
                      </w:rPr>
                      <w:t>C.P 5158 Bialet Massé tel/fax 03541-448180/81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78248F6" wp14:editId="0D425D35">
              <wp:simplePos x="0" y="0"/>
              <wp:positionH relativeFrom="column">
                <wp:posOffset>-228600</wp:posOffset>
              </wp:positionH>
              <wp:positionV relativeFrom="paragraph">
                <wp:posOffset>73025</wp:posOffset>
              </wp:positionV>
              <wp:extent cx="790575" cy="80581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0575" cy="805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EE8468" w14:textId="77777777" w:rsidR="00D65ADE" w:rsidRDefault="006B0F51">
                          <w:r>
                            <w:rPr>
                              <w:noProof/>
                              <w:lang w:eastAsia="es-AR"/>
                            </w:rPr>
                            <w:drawing>
                              <wp:inline distT="0" distB="0" distL="0" distR="0" wp14:anchorId="707633B1" wp14:editId="01AA0869">
                                <wp:extent cx="609600" cy="716280"/>
                                <wp:effectExtent l="19050" t="0" r="0" b="0"/>
                                <wp:docPr id="1" name="Imagen 1" descr="SelloBM-85x100-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SelloBM-85x100-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9600" cy="71628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78248F6" id="Text Box 4" o:spid="_x0000_s1029" type="#_x0000_t202" style="position:absolute;margin-left:-18pt;margin-top:5.75pt;width:62.25pt;height:63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" filled="f" stroked="f">
              <v:textbox>
                <w:txbxContent>
                  <w:p w14:paraId="6CEE8468" w14:textId="77777777" w:rsidR="00D65ADE" w:rsidRDefault="006B0F51">
                    <w:r>
                      <w:rPr>
                        <w:noProof/>
                        <w:lang w:eastAsia="es-AR"/>
                      </w:rPr>
                      <w:drawing>
                        <wp:inline distT="0" distB="0" distL="0" distR="0" wp14:anchorId="707633B1" wp14:editId="01AA0869">
                          <wp:extent cx="609600" cy="716280"/>
                          <wp:effectExtent l="19050" t="0" r="0" b="0"/>
                          <wp:docPr id="1" name="Imagen 1" descr="SelloBM-85x100-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SelloBM-85x100-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9600" cy="7162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A67B2"/>
    <w:multiLevelType w:val="hybridMultilevel"/>
    <w:tmpl w:val="0F00E6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4AA6"/>
    <w:multiLevelType w:val="hybridMultilevel"/>
    <w:tmpl w:val="80F81E6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A4932"/>
    <w:multiLevelType w:val="hybridMultilevel"/>
    <w:tmpl w:val="D83E42F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274FC"/>
    <w:multiLevelType w:val="hybridMultilevel"/>
    <w:tmpl w:val="4400000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B2334"/>
    <w:multiLevelType w:val="hybridMultilevel"/>
    <w:tmpl w:val="4D74F1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850DC"/>
    <w:multiLevelType w:val="hybridMultilevel"/>
    <w:tmpl w:val="67B02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E0328"/>
    <w:multiLevelType w:val="hybridMultilevel"/>
    <w:tmpl w:val="FCB8DAAC"/>
    <w:lvl w:ilvl="0" w:tplc="B498DF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751A4C"/>
    <w:multiLevelType w:val="hybridMultilevel"/>
    <w:tmpl w:val="52981C4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090C14"/>
    <w:multiLevelType w:val="hybridMultilevel"/>
    <w:tmpl w:val="D2DA8996"/>
    <w:lvl w:ilvl="0" w:tplc="38D4A3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9D1421F"/>
    <w:multiLevelType w:val="hybridMultilevel"/>
    <w:tmpl w:val="F7A412B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B009C3"/>
    <w:multiLevelType w:val="hybridMultilevel"/>
    <w:tmpl w:val="95824172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1991444304">
    <w:abstractNumId w:val="1"/>
  </w:num>
  <w:num w:numId="2" w16cid:durableId="1754354278">
    <w:abstractNumId w:val="2"/>
  </w:num>
  <w:num w:numId="3" w16cid:durableId="119959548">
    <w:abstractNumId w:val="5"/>
  </w:num>
  <w:num w:numId="4" w16cid:durableId="1386417375">
    <w:abstractNumId w:val="8"/>
  </w:num>
  <w:num w:numId="5" w16cid:durableId="546377743">
    <w:abstractNumId w:val="3"/>
  </w:num>
  <w:num w:numId="6" w16cid:durableId="589042913">
    <w:abstractNumId w:val="6"/>
  </w:num>
  <w:num w:numId="7" w16cid:durableId="264273328">
    <w:abstractNumId w:val="0"/>
  </w:num>
  <w:num w:numId="8" w16cid:durableId="540477946">
    <w:abstractNumId w:val="7"/>
  </w:num>
  <w:num w:numId="9" w16cid:durableId="1757314898">
    <w:abstractNumId w:val="9"/>
  </w:num>
  <w:num w:numId="10" w16cid:durableId="364914261">
    <w:abstractNumId w:val="10"/>
  </w:num>
  <w:num w:numId="11" w16cid:durableId="992280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AD1"/>
    <w:rsid w:val="0000025A"/>
    <w:rsid w:val="000020AB"/>
    <w:rsid w:val="000028BF"/>
    <w:rsid w:val="00002B80"/>
    <w:rsid w:val="00004114"/>
    <w:rsid w:val="0000599D"/>
    <w:rsid w:val="000059E6"/>
    <w:rsid w:val="00006067"/>
    <w:rsid w:val="000071B4"/>
    <w:rsid w:val="000073CA"/>
    <w:rsid w:val="000111FB"/>
    <w:rsid w:val="000117E0"/>
    <w:rsid w:val="00011B42"/>
    <w:rsid w:val="000123D0"/>
    <w:rsid w:val="00013AB6"/>
    <w:rsid w:val="00013E4D"/>
    <w:rsid w:val="0001551B"/>
    <w:rsid w:val="00015B47"/>
    <w:rsid w:val="00015D8D"/>
    <w:rsid w:val="00015DF4"/>
    <w:rsid w:val="00017C78"/>
    <w:rsid w:val="00020127"/>
    <w:rsid w:val="0002025C"/>
    <w:rsid w:val="00020B7A"/>
    <w:rsid w:val="00021218"/>
    <w:rsid w:val="0002132D"/>
    <w:rsid w:val="00021CA7"/>
    <w:rsid w:val="00022761"/>
    <w:rsid w:val="0002466A"/>
    <w:rsid w:val="000252F7"/>
    <w:rsid w:val="000261DB"/>
    <w:rsid w:val="00026BEA"/>
    <w:rsid w:val="00026F41"/>
    <w:rsid w:val="000273DE"/>
    <w:rsid w:val="000301FC"/>
    <w:rsid w:val="00030807"/>
    <w:rsid w:val="00030968"/>
    <w:rsid w:val="0003243D"/>
    <w:rsid w:val="0003256E"/>
    <w:rsid w:val="00033BF1"/>
    <w:rsid w:val="00034A36"/>
    <w:rsid w:val="00034B5B"/>
    <w:rsid w:val="00036DA8"/>
    <w:rsid w:val="00040920"/>
    <w:rsid w:val="00041230"/>
    <w:rsid w:val="000416E7"/>
    <w:rsid w:val="000418A4"/>
    <w:rsid w:val="00042216"/>
    <w:rsid w:val="00043ABC"/>
    <w:rsid w:val="0004414E"/>
    <w:rsid w:val="0004484D"/>
    <w:rsid w:val="00046B2F"/>
    <w:rsid w:val="00046F3C"/>
    <w:rsid w:val="000473B2"/>
    <w:rsid w:val="00047525"/>
    <w:rsid w:val="00050027"/>
    <w:rsid w:val="00051D2B"/>
    <w:rsid w:val="00052FE5"/>
    <w:rsid w:val="0005360D"/>
    <w:rsid w:val="00053743"/>
    <w:rsid w:val="0005422F"/>
    <w:rsid w:val="000546ED"/>
    <w:rsid w:val="00054C42"/>
    <w:rsid w:val="00055183"/>
    <w:rsid w:val="00056017"/>
    <w:rsid w:val="00056B00"/>
    <w:rsid w:val="000573B9"/>
    <w:rsid w:val="00057C0A"/>
    <w:rsid w:val="000632B7"/>
    <w:rsid w:val="000640A8"/>
    <w:rsid w:val="00064381"/>
    <w:rsid w:val="00064841"/>
    <w:rsid w:val="00064AB3"/>
    <w:rsid w:val="000661C8"/>
    <w:rsid w:val="00066468"/>
    <w:rsid w:val="00066F59"/>
    <w:rsid w:val="000675B9"/>
    <w:rsid w:val="0006792C"/>
    <w:rsid w:val="00071743"/>
    <w:rsid w:val="00072769"/>
    <w:rsid w:val="0007326D"/>
    <w:rsid w:val="00075C11"/>
    <w:rsid w:val="00076FC3"/>
    <w:rsid w:val="000813C4"/>
    <w:rsid w:val="000814A5"/>
    <w:rsid w:val="0008184F"/>
    <w:rsid w:val="000826F0"/>
    <w:rsid w:val="00082B94"/>
    <w:rsid w:val="00083E09"/>
    <w:rsid w:val="00084233"/>
    <w:rsid w:val="000842C3"/>
    <w:rsid w:val="00085E16"/>
    <w:rsid w:val="00087E52"/>
    <w:rsid w:val="00087F19"/>
    <w:rsid w:val="00090552"/>
    <w:rsid w:val="00090D95"/>
    <w:rsid w:val="00091E32"/>
    <w:rsid w:val="00092A4E"/>
    <w:rsid w:val="0009309E"/>
    <w:rsid w:val="00093593"/>
    <w:rsid w:val="0009413E"/>
    <w:rsid w:val="00094A0E"/>
    <w:rsid w:val="000953A9"/>
    <w:rsid w:val="00095833"/>
    <w:rsid w:val="00095CB0"/>
    <w:rsid w:val="00095F17"/>
    <w:rsid w:val="00096AE4"/>
    <w:rsid w:val="00096EFF"/>
    <w:rsid w:val="00097A83"/>
    <w:rsid w:val="000A2A54"/>
    <w:rsid w:val="000A3E2A"/>
    <w:rsid w:val="000A4CE6"/>
    <w:rsid w:val="000A529B"/>
    <w:rsid w:val="000A55ED"/>
    <w:rsid w:val="000A68CF"/>
    <w:rsid w:val="000A6A54"/>
    <w:rsid w:val="000A74EB"/>
    <w:rsid w:val="000B1619"/>
    <w:rsid w:val="000B293B"/>
    <w:rsid w:val="000B2B48"/>
    <w:rsid w:val="000B37D9"/>
    <w:rsid w:val="000B3825"/>
    <w:rsid w:val="000B3939"/>
    <w:rsid w:val="000B3E46"/>
    <w:rsid w:val="000B4727"/>
    <w:rsid w:val="000B5901"/>
    <w:rsid w:val="000B6774"/>
    <w:rsid w:val="000B7E48"/>
    <w:rsid w:val="000C05C0"/>
    <w:rsid w:val="000C0A8D"/>
    <w:rsid w:val="000C476C"/>
    <w:rsid w:val="000C50D2"/>
    <w:rsid w:val="000C5527"/>
    <w:rsid w:val="000C57B9"/>
    <w:rsid w:val="000C6AAE"/>
    <w:rsid w:val="000C6F2D"/>
    <w:rsid w:val="000D1054"/>
    <w:rsid w:val="000D17DD"/>
    <w:rsid w:val="000D1A12"/>
    <w:rsid w:val="000D2935"/>
    <w:rsid w:val="000D3201"/>
    <w:rsid w:val="000D3F29"/>
    <w:rsid w:val="000D41F0"/>
    <w:rsid w:val="000D44B2"/>
    <w:rsid w:val="000D5094"/>
    <w:rsid w:val="000D5D5F"/>
    <w:rsid w:val="000D5FED"/>
    <w:rsid w:val="000D70D6"/>
    <w:rsid w:val="000E231E"/>
    <w:rsid w:val="000E2B90"/>
    <w:rsid w:val="000E3ABA"/>
    <w:rsid w:val="000E49EA"/>
    <w:rsid w:val="000E543D"/>
    <w:rsid w:val="000E559A"/>
    <w:rsid w:val="000E6867"/>
    <w:rsid w:val="000F03D9"/>
    <w:rsid w:val="000F0D60"/>
    <w:rsid w:val="000F106E"/>
    <w:rsid w:val="000F2B70"/>
    <w:rsid w:val="000F3CD0"/>
    <w:rsid w:val="000F41FD"/>
    <w:rsid w:val="000F4571"/>
    <w:rsid w:val="000F460E"/>
    <w:rsid w:val="000F497B"/>
    <w:rsid w:val="000F4F68"/>
    <w:rsid w:val="000F61C8"/>
    <w:rsid w:val="000F63AE"/>
    <w:rsid w:val="000F64C3"/>
    <w:rsid w:val="000F7080"/>
    <w:rsid w:val="000F710D"/>
    <w:rsid w:val="000F7530"/>
    <w:rsid w:val="000F78BD"/>
    <w:rsid w:val="00101040"/>
    <w:rsid w:val="00101A11"/>
    <w:rsid w:val="00103B49"/>
    <w:rsid w:val="00105D14"/>
    <w:rsid w:val="001108D8"/>
    <w:rsid w:val="00110C86"/>
    <w:rsid w:val="00111652"/>
    <w:rsid w:val="0011302F"/>
    <w:rsid w:val="00113FED"/>
    <w:rsid w:val="00114603"/>
    <w:rsid w:val="00114AFC"/>
    <w:rsid w:val="00115D64"/>
    <w:rsid w:val="00116756"/>
    <w:rsid w:val="001167B4"/>
    <w:rsid w:val="00116AAB"/>
    <w:rsid w:val="00116D65"/>
    <w:rsid w:val="00116FA0"/>
    <w:rsid w:val="0012255C"/>
    <w:rsid w:val="00122E6D"/>
    <w:rsid w:val="00122E70"/>
    <w:rsid w:val="00123115"/>
    <w:rsid w:val="0012317F"/>
    <w:rsid w:val="001256BD"/>
    <w:rsid w:val="001257A6"/>
    <w:rsid w:val="001257DA"/>
    <w:rsid w:val="00125B59"/>
    <w:rsid w:val="0012607F"/>
    <w:rsid w:val="00126D67"/>
    <w:rsid w:val="001275AB"/>
    <w:rsid w:val="00127B27"/>
    <w:rsid w:val="00130180"/>
    <w:rsid w:val="00130660"/>
    <w:rsid w:val="0013277C"/>
    <w:rsid w:val="00132FD5"/>
    <w:rsid w:val="001330CF"/>
    <w:rsid w:val="001347A5"/>
    <w:rsid w:val="00134933"/>
    <w:rsid w:val="00136688"/>
    <w:rsid w:val="001378E5"/>
    <w:rsid w:val="00137943"/>
    <w:rsid w:val="0014086A"/>
    <w:rsid w:val="00141324"/>
    <w:rsid w:val="001426EE"/>
    <w:rsid w:val="00142F0E"/>
    <w:rsid w:val="0014480B"/>
    <w:rsid w:val="00144AEC"/>
    <w:rsid w:val="0014511D"/>
    <w:rsid w:val="001451B7"/>
    <w:rsid w:val="0014678A"/>
    <w:rsid w:val="0014791E"/>
    <w:rsid w:val="00153BA4"/>
    <w:rsid w:val="00153D59"/>
    <w:rsid w:val="001546E3"/>
    <w:rsid w:val="00154B15"/>
    <w:rsid w:val="001555A6"/>
    <w:rsid w:val="00156ACA"/>
    <w:rsid w:val="00156E7A"/>
    <w:rsid w:val="0015729F"/>
    <w:rsid w:val="001572B6"/>
    <w:rsid w:val="001574B9"/>
    <w:rsid w:val="00160225"/>
    <w:rsid w:val="00160843"/>
    <w:rsid w:val="0016273C"/>
    <w:rsid w:val="00163014"/>
    <w:rsid w:val="001644EA"/>
    <w:rsid w:val="00165098"/>
    <w:rsid w:val="00165C9D"/>
    <w:rsid w:val="00165E88"/>
    <w:rsid w:val="00166DED"/>
    <w:rsid w:val="00167749"/>
    <w:rsid w:val="00170B2E"/>
    <w:rsid w:val="00170D97"/>
    <w:rsid w:val="00173FC6"/>
    <w:rsid w:val="00174849"/>
    <w:rsid w:val="00175AE1"/>
    <w:rsid w:val="00176766"/>
    <w:rsid w:val="00180AE7"/>
    <w:rsid w:val="00181422"/>
    <w:rsid w:val="00182478"/>
    <w:rsid w:val="001824BE"/>
    <w:rsid w:val="00185C99"/>
    <w:rsid w:val="00186539"/>
    <w:rsid w:val="001867CA"/>
    <w:rsid w:val="00186958"/>
    <w:rsid w:val="001871BF"/>
    <w:rsid w:val="00190442"/>
    <w:rsid w:val="00191023"/>
    <w:rsid w:val="00192024"/>
    <w:rsid w:val="00192658"/>
    <w:rsid w:val="00193740"/>
    <w:rsid w:val="00193C3B"/>
    <w:rsid w:val="00194E0E"/>
    <w:rsid w:val="001952E4"/>
    <w:rsid w:val="00196875"/>
    <w:rsid w:val="00196ECB"/>
    <w:rsid w:val="001A008D"/>
    <w:rsid w:val="001A10C9"/>
    <w:rsid w:val="001A1288"/>
    <w:rsid w:val="001A26BD"/>
    <w:rsid w:val="001A2DD4"/>
    <w:rsid w:val="001A4CB8"/>
    <w:rsid w:val="001A6035"/>
    <w:rsid w:val="001A6EAB"/>
    <w:rsid w:val="001A713D"/>
    <w:rsid w:val="001A7E1B"/>
    <w:rsid w:val="001B064F"/>
    <w:rsid w:val="001B0870"/>
    <w:rsid w:val="001B2E5B"/>
    <w:rsid w:val="001B39D7"/>
    <w:rsid w:val="001B3A23"/>
    <w:rsid w:val="001B491D"/>
    <w:rsid w:val="001B49D3"/>
    <w:rsid w:val="001B5067"/>
    <w:rsid w:val="001B5C3A"/>
    <w:rsid w:val="001B6280"/>
    <w:rsid w:val="001B6875"/>
    <w:rsid w:val="001C0A07"/>
    <w:rsid w:val="001C1A76"/>
    <w:rsid w:val="001C3B12"/>
    <w:rsid w:val="001C4FD0"/>
    <w:rsid w:val="001C5B67"/>
    <w:rsid w:val="001C781A"/>
    <w:rsid w:val="001D05DF"/>
    <w:rsid w:val="001D1AC1"/>
    <w:rsid w:val="001D2037"/>
    <w:rsid w:val="001D21D3"/>
    <w:rsid w:val="001D33B4"/>
    <w:rsid w:val="001D4D9F"/>
    <w:rsid w:val="001D6F1B"/>
    <w:rsid w:val="001D7643"/>
    <w:rsid w:val="001D7FCA"/>
    <w:rsid w:val="001E0684"/>
    <w:rsid w:val="001E09D8"/>
    <w:rsid w:val="001E3D8E"/>
    <w:rsid w:val="001E3E85"/>
    <w:rsid w:val="001E42B9"/>
    <w:rsid w:val="001E4CE4"/>
    <w:rsid w:val="001E5BB8"/>
    <w:rsid w:val="001E604B"/>
    <w:rsid w:val="001E677A"/>
    <w:rsid w:val="001E7973"/>
    <w:rsid w:val="001F02A4"/>
    <w:rsid w:val="001F02ED"/>
    <w:rsid w:val="001F09F1"/>
    <w:rsid w:val="001F0FE5"/>
    <w:rsid w:val="001F1162"/>
    <w:rsid w:val="001F1A98"/>
    <w:rsid w:val="001F2018"/>
    <w:rsid w:val="001F2033"/>
    <w:rsid w:val="001F2548"/>
    <w:rsid w:val="001F40E5"/>
    <w:rsid w:val="001F4D30"/>
    <w:rsid w:val="001F4DBF"/>
    <w:rsid w:val="001F545C"/>
    <w:rsid w:val="001F572A"/>
    <w:rsid w:val="001F59E4"/>
    <w:rsid w:val="001F5F99"/>
    <w:rsid w:val="00201013"/>
    <w:rsid w:val="00201A0C"/>
    <w:rsid w:val="00201C51"/>
    <w:rsid w:val="00202E57"/>
    <w:rsid w:val="0020335C"/>
    <w:rsid w:val="00203A2C"/>
    <w:rsid w:val="002047B9"/>
    <w:rsid w:val="00204A7F"/>
    <w:rsid w:val="00204EFD"/>
    <w:rsid w:val="002051DB"/>
    <w:rsid w:val="002062DD"/>
    <w:rsid w:val="0021108F"/>
    <w:rsid w:val="0021113A"/>
    <w:rsid w:val="002125CA"/>
    <w:rsid w:val="00213946"/>
    <w:rsid w:val="00213D5E"/>
    <w:rsid w:val="00213D9B"/>
    <w:rsid w:val="00217A61"/>
    <w:rsid w:val="00217FCB"/>
    <w:rsid w:val="002207EB"/>
    <w:rsid w:val="00220CE1"/>
    <w:rsid w:val="00221233"/>
    <w:rsid w:val="002220FE"/>
    <w:rsid w:val="00222FF8"/>
    <w:rsid w:val="0022322A"/>
    <w:rsid w:val="00223567"/>
    <w:rsid w:val="002245AE"/>
    <w:rsid w:val="002249F1"/>
    <w:rsid w:val="00224AD6"/>
    <w:rsid w:val="00225B3E"/>
    <w:rsid w:val="002272A7"/>
    <w:rsid w:val="002273B8"/>
    <w:rsid w:val="002318B9"/>
    <w:rsid w:val="00235A38"/>
    <w:rsid w:val="00235F8C"/>
    <w:rsid w:val="002361F2"/>
    <w:rsid w:val="00237D01"/>
    <w:rsid w:val="00240B0C"/>
    <w:rsid w:val="00240B10"/>
    <w:rsid w:val="00240ECA"/>
    <w:rsid w:val="00241129"/>
    <w:rsid w:val="002429C9"/>
    <w:rsid w:val="0024324A"/>
    <w:rsid w:val="00243B00"/>
    <w:rsid w:val="00243CDB"/>
    <w:rsid w:val="00243DBD"/>
    <w:rsid w:val="002446DB"/>
    <w:rsid w:val="002458BD"/>
    <w:rsid w:val="00245AFC"/>
    <w:rsid w:val="00245D49"/>
    <w:rsid w:val="0024642E"/>
    <w:rsid w:val="00247546"/>
    <w:rsid w:val="0024795E"/>
    <w:rsid w:val="00250E3B"/>
    <w:rsid w:val="00250EDF"/>
    <w:rsid w:val="00251195"/>
    <w:rsid w:val="00252629"/>
    <w:rsid w:val="002527A3"/>
    <w:rsid w:val="00254DCC"/>
    <w:rsid w:val="00255B26"/>
    <w:rsid w:val="00255F95"/>
    <w:rsid w:val="002562EC"/>
    <w:rsid w:val="00256F6E"/>
    <w:rsid w:val="002570AE"/>
    <w:rsid w:val="002571BD"/>
    <w:rsid w:val="00257619"/>
    <w:rsid w:val="00257D3B"/>
    <w:rsid w:val="002601CB"/>
    <w:rsid w:val="002608FB"/>
    <w:rsid w:val="002620A4"/>
    <w:rsid w:val="00262CED"/>
    <w:rsid w:val="002637A2"/>
    <w:rsid w:val="0026528C"/>
    <w:rsid w:val="002659C9"/>
    <w:rsid w:val="00266489"/>
    <w:rsid w:val="00266E74"/>
    <w:rsid w:val="00267245"/>
    <w:rsid w:val="00267408"/>
    <w:rsid w:val="0026793D"/>
    <w:rsid w:val="00270974"/>
    <w:rsid w:val="002710DD"/>
    <w:rsid w:val="00273EAE"/>
    <w:rsid w:val="00275D39"/>
    <w:rsid w:val="00280BD3"/>
    <w:rsid w:val="0028132B"/>
    <w:rsid w:val="00282011"/>
    <w:rsid w:val="00282D08"/>
    <w:rsid w:val="00283053"/>
    <w:rsid w:val="002832C1"/>
    <w:rsid w:val="002833DE"/>
    <w:rsid w:val="00284269"/>
    <w:rsid w:val="0028469A"/>
    <w:rsid w:val="00285BEB"/>
    <w:rsid w:val="00286A16"/>
    <w:rsid w:val="00286C73"/>
    <w:rsid w:val="00290BBC"/>
    <w:rsid w:val="00291D5C"/>
    <w:rsid w:val="00293BBC"/>
    <w:rsid w:val="002947A6"/>
    <w:rsid w:val="00294914"/>
    <w:rsid w:val="0029559E"/>
    <w:rsid w:val="002957B4"/>
    <w:rsid w:val="0029643B"/>
    <w:rsid w:val="00296C8F"/>
    <w:rsid w:val="00296D49"/>
    <w:rsid w:val="00296D71"/>
    <w:rsid w:val="002A0F8F"/>
    <w:rsid w:val="002A1C95"/>
    <w:rsid w:val="002A1F39"/>
    <w:rsid w:val="002A33F0"/>
    <w:rsid w:val="002A39FC"/>
    <w:rsid w:val="002A40C6"/>
    <w:rsid w:val="002A47F1"/>
    <w:rsid w:val="002A54DF"/>
    <w:rsid w:val="002A5538"/>
    <w:rsid w:val="002B0448"/>
    <w:rsid w:val="002B2D30"/>
    <w:rsid w:val="002B2DB1"/>
    <w:rsid w:val="002B4302"/>
    <w:rsid w:val="002B5056"/>
    <w:rsid w:val="002B6470"/>
    <w:rsid w:val="002B6975"/>
    <w:rsid w:val="002B74E9"/>
    <w:rsid w:val="002C028C"/>
    <w:rsid w:val="002C03F1"/>
    <w:rsid w:val="002C09F7"/>
    <w:rsid w:val="002C14CE"/>
    <w:rsid w:val="002C2F74"/>
    <w:rsid w:val="002C41DE"/>
    <w:rsid w:val="002C4BB7"/>
    <w:rsid w:val="002C5619"/>
    <w:rsid w:val="002C5AC6"/>
    <w:rsid w:val="002C6668"/>
    <w:rsid w:val="002C7BC6"/>
    <w:rsid w:val="002D0050"/>
    <w:rsid w:val="002D036D"/>
    <w:rsid w:val="002D0D50"/>
    <w:rsid w:val="002D0E42"/>
    <w:rsid w:val="002D28E1"/>
    <w:rsid w:val="002D2C7D"/>
    <w:rsid w:val="002D3E12"/>
    <w:rsid w:val="002D48D4"/>
    <w:rsid w:val="002D50A3"/>
    <w:rsid w:val="002D6EFD"/>
    <w:rsid w:val="002E04E1"/>
    <w:rsid w:val="002E18D5"/>
    <w:rsid w:val="002E1C06"/>
    <w:rsid w:val="002E25E3"/>
    <w:rsid w:val="002E3A7F"/>
    <w:rsid w:val="002E439F"/>
    <w:rsid w:val="002E4444"/>
    <w:rsid w:val="002E498E"/>
    <w:rsid w:val="002E6609"/>
    <w:rsid w:val="002F064F"/>
    <w:rsid w:val="002F0C73"/>
    <w:rsid w:val="002F0F94"/>
    <w:rsid w:val="002F34A8"/>
    <w:rsid w:val="002F437B"/>
    <w:rsid w:val="002F4BA7"/>
    <w:rsid w:val="003009AE"/>
    <w:rsid w:val="00300D79"/>
    <w:rsid w:val="00302AC5"/>
    <w:rsid w:val="00303077"/>
    <w:rsid w:val="0030376D"/>
    <w:rsid w:val="003051BE"/>
    <w:rsid w:val="00305664"/>
    <w:rsid w:val="00307111"/>
    <w:rsid w:val="003102B8"/>
    <w:rsid w:val="00311504"/>
    <w:rsid w:val="0031234F"/>
    <w:rsid w:val="00312AEA"/>
    <w:rsid w:val="00313DDF"/>
    <w:rsid w:val="00320407"/>
    <w:rsid w:val="00323774"/>
    <w:rsid w:val="00323C5F"/>
    <w:rsid w:val="00323CED"/>
    <w:rsid w:val="00324487"/>
    <w:rsid w:val="00324A41"/>
    <w:rsid w:val="00326073"/>
    <w:rsid w:val="00326273"/>
    <w:rsid w:val="003270E2"/>
    <w:rsid w:val="003300EA"/>
    <w:rsid w:val="00330E47"/>
    <w:rsid w:val="0033101A"/>
    <w:rsid w:val="00333084"/>
    <w:rsid w:val="003334EC"/>
    <w:rsid w:val="00333671"/>
    <w:rsid w:val="00333CE9"/>
    <w:rsid w:val="00334C8A"/>
    <w:rsid w:val="00334DEE"/>
    <w:rsid w:val="003355A1"/>
    <w:rsid w:val="00336618"/>
    <w:rsid w:val="00337681"/>
    <w:rsid w:val="00337C99"/>
    <w:rsid w:val="00337E0A"/>
    <w:rsid w:val="00340C4A"/>
    <w:rsid w:val="0034264C"/>
    <w:rsid w:val="0034351B"/>
    <w:rsid w:val="00343B59"/>
    <w:rsid w:val="0034540F"/>
    <w:rsid w:val="00346DB8"/>
    <w:rsid w:val="00347163"/>
    <w:rsid w:val="00347704"/>
    <w:rsid w:val="00347B56"/>
    <w:rsid w:val="00350234"/>
    <w:rsid w:val="00351C04"/>
    <w:rsid w:val="00352737"/>
    <w:rsid w:val="00355A84"/>
    <w:rsid w:val="003561CF"/>
    <w:rsid w:val="00356B8B"/>
    <w:rsid w:val="0036148A"/>
    <w:rsid w:val="003616C9"/>
    <w:rsid w:val="0036193F"/>
    <w:rsid w:val="00361D02"/>
    <w:rsid w:val="00362806"/>
    <w:rsid w:val="003642A8"/>
    <w:rsid w:val="0036443B"/>
    <w:rsid w:val="003655E2"/>
    <w:rsid w:val="00365BEE"/>
    <w:rsid w:val="00370AFC"/>
    <w:rsid w:val="0037168A"/>
    <w:rsid w:val="003716F6"/>
    <w:rsid w:val="003719E6"/>
    <w:rsid w:val="00371DB9"/>
    <w:rsid w:val="0037229B"/>
    <w:rsid w:val="003755D8"/>
    <w:rsid w:val="003759E1"/>
    <w:rsid w:val="00375B1B"/>
    <w:rsid w:val="00376372"/>
    <w:rsid w:val="00376821"/>
    <w:rsid w:val="00377441"/>
    <w:rsid w:val="0038333A"/>
    <w:rsid w:val="00384403"/>
    <w:rsid w:val="003844F2"/>
    <w:rsid w:val="00385BCD"/>
    <w:rsid w:val="0038600C"/>
    <w:rsid w:val="0038697A"/>
    <w:rsid w:val="00386A49"/>
    <w:rsid w:val="00387777"/>
    <w:rsid w:val="00390E24"/>
    <w:rsid w:val="00390EE7"/>
    <w:rsid w:val="003912CB"/>
    <w:rsid w:val="00391FF9"/>
    <w:rsid w:val="0039236D"/>
    <w:rsid w:val="00392819"/>
    <w:rsid w:val="0039284E"/>
    <w:rsid w:val="003928A9"/>
    <w:rsid w:val="003967CF"/>
    <w:rsid w:val="00397222"/>
    <w:rsid w:val="00397248"/>
    <w:rsid w:val="003A12BD"/>
    <w:rsid w:val="003A181F"/>
    <w:rsid w:val="003A3266"/>
    <w:rsid w:val="003A38D4"/>
    <w:rsid w:val="003A4418"/>
    <w:rsid w:val="003A5560"/>
    <w:rsid w:val="003A56E3"/>
    <w:rsid w:val="003A58BF"/>
    <w:rsid w:val="003A5AEE"/>
    <w:rsid w:val="003A5CA2"/>
    <w:rsid w:val="003A60EC"/>
    <w:rsid w:val="003A644C"/>
    <w:rsid w:val="003A6710"/>
    <w:rsid w:val="003A6942"/>
    <w:rsid w:val="003A6F77"/>
    <w:rsid w:val="003A7030"/>
    <w:rsid w:val="003A71B3"/>
    <w:rsid w:val="003A71F0"/>
    <w:rsid w:val="003B025A"/>
    <w:rsid w:val="003B0339"/>
    <w:rsid w:val="003B1B3C"/>
    <w:rsid w:val="003B2125"/>
    <w:rsid w:val="003B235F"/>
    <w:rsid w:val="003B2711"/>
    <w:rsid w:val="003B340D"/>
    <w:rsid w:val="003B4010"/>
    <w:rsid w:val="003B4552"/>
    <w:rsid w:val="003B577D"/>
    <w:rsid w:val="003B5BF8"/>
    <w:rsid w:val="003B5C6A"/>
    <w:rsid w:val="003B7163"/>
    <w:rsid w:val="003B7390"/>
    <w:rsid w:val="003B79C2"/>
    <w:rsid w:val="003B7D92"/>
    <w:rsid w:val="003C0464"/>
    <w:rsid w:val="003C0B46"/>
    <w:rsid w:val="003C1BED"/>
    <w:rsid w:val="003C2930"/>
    <w:rsid w:val="003C325B"/>
    <w:rsid w:val="003C3D26"/>
    <w:rsid w:val="003C4D9D"/>
    <w:rsid w:val="003C4F04"/>
    <w:rsid w:val="003C6A7E"/>
    <w:rsid w:val="003D1AEB"/>
    <w:rsid w:val="003D286A"/>
    <w:rsid w:val="003D5ABA"/>
    <w:rsid w:val="003D5EBE"/>
    <w:rsid w:val="003D69C2"/>
    <w:rsid w:val="003D6EEC"/>
    <w:rsid w:val="003D6FE8"/>
    <w:rsid w:val="003D715F"/>
    <w:rsid w:val="003D71E6"/>
    <w:rsid w:val="003D72BC"/>
    <w:rsid w:val="003D784B"/>
    <w:rsid w:val="003E07BF"/>
    <w:rsid w:val="003E166E"/>
    <w:rsid w:val="003E17B9"/>
    <w:rsid w:val="003E1D37"/>
    <w:rsid w:val="003E48FF"/>
    <w:rsid w:val="003E4CB4"/>
    <w:rsid w:val="003E6626"/>
    <w:rsid w:val="003E69B1"/>
    <w:rsid w:val="003E7214"/>
    <w:rsid w:val="003E77E4"/>
    <w:rsid w:val="003F300B"/>
    <w:rsid w:val="003F36AB"/>
    <w:rsid w:val="003F3B91"/>
    <w:rsid w:val="003F3E0F"/>
    <w:rsid w:val="003F53F3"/>
    <w:rsid w:val="003F5823"/>
    <w:rsid w:val="003F588E"/>
    <w:rsid w:val="003F6A27"/>
    <w:rsid w:val="003F71B7"/>
    <w:rsid w:val="00400355"/>
    <w:rsid w:val="00400AE3"/>
    <w:rsid w:val="004011F7"/>
    <w:rsid w:val="00402238"/>
    <w:rsid w:val="00402855"/>
    <w:rsid w:val="00403833"/>
    <w:rsid w:val="00404C3F"/>
    <w:rsid w:val="00404CED"/>
    <w:rsid w:val="004074EB"/>
    <w:rsid w:val="00407D28"/>
    <w:rsid w:val="00410A1A"/>
    <w:rsid w:val="00410F18"/>
    <w:rsid w:val="004111D9"/>
    <w:rsid w:val="004118EB"/>
    <w:rsid w:val="0041235E"/>
    <w:rsid w:val="00412E93"/>
    <w:rsid w:val="004130BC"/>
    <w:rsid w:val="004132D5"/>
    <w:rsid w:val="00413DD6"/>
    <w:rsid w:val="00414B02"/>
    <w:rsid w:val="004151A5"/>
    <w:rsid w:val="0041678E"/>
    <w:rsid w:val="00417F06"/>
    <w:rsid w:val="004205E0"/>
    <w:rsid w:val="00421151"/>
    <w:rsid w:val="00421533"/>
    <w:rsid w:val="00421890"/>
    <w:rsid w:val="0042275B"/>
    <w:rsid w:val="00422987"/>
    <w:rsid w:val="004234F3"/>
    <w:rsid w:val="004236CE"/>
    <w:rsid w:val="00423765"/>
    <w:rsid w:val="00423F4B"/>
    <w:rsid w:val="00423F62"/>
    <w:rsid w:val="004244F0"/>
    <w:rsid w:val="0042458E"/>
    <w:rsid w:val="00424E7B"/>
    <w:rsid w:val="004250B3"/>
    <w:rsid w:val="00425A82"/>
    <w:rsid w:val="004268D6"/>
    <w:rsid w:val="00430409"/>
    <w:rsid w:val="00431674"/>
    <w:rsid w:val="004317E3"/>
    <w:rsid w:val="00432F1F"/>
    <w:rsid w:val="00433364"/>
    <w:rsid w:val="00433770"/>
    <w:rsid w:val="00435226"/>
    <w:rsid w:val="004352F1"/>
    <w:rsid w:val="0043597A"/>
    <w:rsid w:val="0043637A"/>
    <w:rsid w:val="00436759"/>
    <w:rsid w:val="00436BBA"/>
    <w:rsid w:val="00436FB1"/>
    <w:rsid w:val="00440016"/>
    <w:rsid w:val="00440A53"/>
    <w:rsid w:val="00440C40"/>
    <w:rsid w:val="00440F21"/>
    <w:rsid w:val="00443C1B"/>
    <w:rsid w:val="00445CA0"/>
    <w:rsid w:val="00446D37"/>
    <w:rsid w:val="004476DB"/>
    <w:rsid w:val="00450600"/>
    <w:rsid w:val="00451723"/>
    <w:rsid w:val="00451DD8"/>
    <w:rsid w:val="0045223C"/>
    <w:rsid w:val="004523D2"/>
    <w:rsid w:val="00454330"/>
    <w:rsid w:val="00454B6D"/>
    <w:rsid w:val="0045558B"/>
    <w:rsid w:val="0045609A"/>
    <w:rsid w:val="00456533"/>
    <w:rsid w:val="00456DE9"/>
    <w:rsid w:val="00460B77"/>
    <w:rsid w:val="004611AB"/>
    <w:rsid w:val="00462F2D"/>
    <w:rsid w:val="00463496"/>
    <w:rsid w:val="0046499E"/>
    <w:rsid w:val="00464C7A"/>
    <w:rsid w:val="00464C84"/>
    <w:rsid w:val="00465CEA"/>
    <w:rsid w:val="00467696"/>
    <w:rsid w:val="00467D48"/>
    <w:rsid w:val="0047235E"/>
    <w:rsid w:val="004724FA"/>
    <w:rsid w:val="00472FD3"/>
    <w:rsid w:val="00473867"/>
    <w:rsid w:val="00473956"/>
    <w:rsid w:val="00477358"/>
    <w:rsid w:val="0047741F"/>
    <w:rsid w:val="00480A62"/>
    <w:rsid w:val="00483767"/>
    <w:rsid w:val="00484408"/>
    <w:rsid w:val="004850A0"/>
    <w:rsid w:val="00485165"/>
    <w:rsid w:val="00485806"/>
    <w:rsid w:val="004864AA"/>
    <w:rsid w:val="00486A90"/>
    <w:rsid w:val="00486AF0"/>
    <w:rsid w:val="00491CD5"/>
    <w:rsid w:val="00491FF2"/>
    <w:rsid w:val="00493924"/>
    <w:rsid w:val="0049511D"/>
    <w:rsid w:val="00495717"/>
    <w:rsid w:val="00497C69"/>
    <w:rsid w:val="00497D22"/>
    <w:rsid w:val="004A0112"/>
    <w:rsid w:val="004A0129"/>
    <w:rsid w:val="004A096C"/>
    <w:rsid w:val="004A1FFB"/>
    <w:rsid w:val="004A2611"/>
    <w:rsid w:val="004A2DE4"/>
    <w:rsid w:val="004A377D"/>
    <w:rsid w:val="004A5031"/>
    <w:rsid w:val="004A58BC"/>
    <w:rsid w:val="004A6B61"/>
    <w:rsid w:val="004A7672"/>
    <w:rsid w:val="004A7BF2"/>
    <w:rsid w:val="004B0508"/>
    <w:rsid w:val="004B1870"/>
    <w:rsid w:val="004B1999"/>
    <w:rsid w:val="004B21D9"/>
    <w:rsid w:val="004B3320"/>
    <w:rsid w:val="004B3777"/>
    <w:rsid w:val="004B3B2E"/>
    <w:rsid w:val="004B435F"/>
    <w:rsid w:val="004B6ADB"/>
    <w:rsid w:val="004B6F12"/>
    <w:rsid w:val="004B756A"/>
    <w:rsid w:val="004B7B5B"/>
    <w:rsid w:val="004C0782"/>
    <w:rsid w:val="004C13F0"/>
    <w:rsid w:val="004C1692"/>
    <w:rsid w:val="004C1AF8"/>
    <w:rsid w:val="004C1BF5"/>
    <w:rsid w:val="004C2EAB"/>
    <w:rsid w:val="004C5A2D"/>
    <w:rsid w:val="004C5AD9"/>
    <w:rsid w:val="004C64CD"/>
    <w:rsid w:val="004C657B"/>
    <w:rsid w:val="004C6926"/>
    <w:rsid w:val="004C739F"/>
    <w:rsid w:val="004C77C4"/>
    <w:rsid w:val="004C7CF3"/>
    <w:rsid w:val="004D0FBC"/>
    <w:rsid w:val="004D1158"/>
    <w:rsid w:val="004D1EAD"/>
    <w:rsid w:val="004D495D"/>
    <w:rsid w:val="004D5C60"/>
    <w:rsid w:val="004D629A"/>
    <w:rsid w:val="004D63EC"/>
    <w:rsid w:val="004D6848"/>
    <w:rsid w:val="004D7F54"/>
    <w:rsid w:val="004E0FCF"/>
    <w:rsid w:val="004E139C"/>
    <w:rsid w:val="004E1410"/>
    <w:rsid w:val="004E19FC"/>
    <w:rsid w:val="004E1B28"/>
    <w:rsid w:val="004E264E"/>
    <w:rsid w:val="004E30C6"/>
    <w:rsid w:val="004E4B69"/>
    <w:rsid w:val="004E76D8"/>
    <w:rsid w:val="004F00BE"/>
    <w:rsid w:val="004F2882"/>
    <w:rsid w:val="004F37FD"/>
    <w:rsid w:val="004F52D5"/>
    <w:rsid w:val="004F72F2"/>
    <w:rsid w:val="004F7664"/>
    <w:rsid w:val="005018CD"/>
    <w:rsid w:val="00502888"/>
    <w:rsid w:val="00504018"/>
    <w:rsid w:val="00504373"/>
    <w:rsid w:val="00504701"/>
    <w:rsid w:val="005059C5"/>
    <w:rsid w:val="00506D0F"/>
    <w:rsid w:val="005071A1"/>
    <w:rsid w:val="00510111"/>
    <w:rsid w:val="00510270"/>
    <w:rsid w:val="00512110"/>
    <w:rsid w:val="00514681"/>
    <w:rsid w:val="00514F12"/>
    <w:rsid w:val="00515D29"/>
    <w:rsid w:val="0051639F"/>
    <w:rsid w:val="00516624"/>
    <w:rsid w:val="00516A25"/>
    <w:rsid w:val="005176A3"/>
    <w:rsid w:val="00517F8F"/>
    <w:rsid w:val="005207F4"/>
    <w:rsid w:val="00521BD1"/>
    <w:rsid w:val="005226E2"/>
    <w:rsid w:val="005241FE"/>
    <w:rsid w:val="0052473F"/>
    <w:rsid w:val="00524C6D"/>
    <w:rsid w:val="00525109"/>
    <w:rsid w:val="005251F2"/>
    <w:rsid w:val="00525330"/>
    <w:rsid w:val="00525EA2"/>
    <w:rsid w:val="00527B66"/>
    <w:rsid w:val="00527D23"/>
    <w:rsid w:val="005302C8"/>
    <w:rsid w:val="0053049C"/>
    <w:rsid w:val="00531E01"/>
    <w:rsid w:val="005323D7"/>
    <w:rsid w:val="005350BE"/>
    <w:rsid w:val="005353D4"/>
    <w:rsid w:val="00535AFE"/>
    <w:rsid w:val="00535CB7"/>
    <w:rsid w:val="0053726D"/>
    <w:rsid w:val="005403B5"/>
    <w:rsid w:val="005403EB"/>
    <w:rsid w:val="00540977"/>
    <w:rsid w:val="00540E73"/>
    <w:rsid w:val="005421E7"/>
    <w:rsid w:val="005424F9"/>
    <w:rsid w:val="005425C7"/>
    <w:rsid w:val="00542A51"/>
    <w:rsid w:val="00542AAF"/>
    <w:rsid w:val="005432A1"/>
    <w:rsid w:val="00544792"/>
    <w:rsid w:val="00544D5F"/>
    <w:rsid w:val="00545932"/>
    <w:rsid w:val="00545DF6"/>
    <w:rsid w:val="005460E4"/>
    <w:rsid w:val="0054665F"/>
    <w:rsid w:val="00546E67"/>
    <w:rsid w:val="00547051"/>
    <w:rsid w:val="005479EE"/>
    <w:rsid w:val="005511D7"/>
    <w:rsid w:val="00551B9E"/>
    <w:rsid w:val="00552948"/>
    <w:rsid w:val="00552FD5"/>
    <w:rsid w:val="00555B7A"/>
    <w:rsid w:val="00555BA1"/>
    <w:rsid w:val="0055687D"/>
    <w:rsid w:val="00557862"/>
    <w:rsid w:val="00557992"/>
    <w:rsid w:val="00557B5F"/>
    <w:rsid w:val="00557CE3"/>
    <w:rsid w:val="00561227"/>
    <w:rsid w:val="0056196B"/>
    <w:rsid w:val="00563114"/>
    <w:rsid w:val="0056340B"/>
    <w:rsid w:val="00564349"/>
    <w:rsid w:val="00564F8E"/>
    <w:rsid w:val="005654BE"/>
    <w:rsid w:val="00566A3D"/>
    <w:rsid w:val="00566C84"/>
    <w:rsid w:val="00567E82"/>
    <w:rsid w:val="005727CA"/>
    <w:rsid w:val="00572B7A"/>
    <w:rsid w:val="005733DD"/>
    <w:rsid w:val="00574352"/>
    <w:rsid w:val="005744B6"/>
    <w:rsid w:val="00575165"/>
    <w:rsid w:val="005766A2"/>
    <w:rsid w:val="00576737"/>
    <w:rsid w:val="0057782F"/>
    <w:rsid w:val="00577AB6"/>
    <w:rsid w:val="00577C2B"/>
    <w:rsid w:val="00580165"/>
    <w:rsid w:val="00580C2B"/>
    <w:rsid w:val="005815DB"/>
    <w:rsid w:val="00581662"/>
    <w:rsid w:val="005816D5"/>
    <w:rsid w:val="005830BC"/>
    <w:rsid w:val="00583908"/>
    <w:rsid w:val="00584EA6"/>
    <w:rsid w:val="00584F68"/>
    <w:rsid w:val="00585824"/>
    <w:rsid w:val="005875F3"/>
    <w:rsid w:val="00587DEA"/>
    <w:rsid w:val="0059127A"/>
    <w:rsid w:val="005917E3"/>
    <w:rsid w:val="00592ABA"/>
    <w:rsid w:val="00593204"/>
    <w:rsid w:val="0059377C"/>
    <w:rsid w:val="00593841"/>
    <w:rsid w:val="0059670E"/>
    <w:rsid w:val="0059682B"/>
    <w:rsid w:val="00596EB6"/>
    <w:rsid w:val="00597C99"/>
    <w:rsid w:val="005A05B0"/>
    <w:rsid w:val="005A2EA8"/>
    <w:rsid w:val="005A3560"/>
    <w:rsid w:val="005A46BC"/>
    <w:rsid w:val="005A5529"/>
    <w:rsid w:val="005A6171"/>
    <w:rsid w:val="005A6A01"/>
    <w:rsid w:val="005A784B"/>
    <w:rsid w:val="005B0430"/>
    <w:rsid w:val="005B06BF"/>
    <w:rsid w:val="005B1692"/>
    <w:rsid w:val="005B259D"/>
    <w:rsid w:val="005B3171"/>
    <w:rsid w:val="005B4775"/>
    <w:rsid w:val="005B4832"/>
    <w:rsid w:val="005B4EC0"/>
    <w:rsid w:val="005B5BB7"/>
    <w:rsid w:val="005B6E35"/>
    <w:rsid w:val="005C0C15"/>
    <w:rsid w:val="005C1EFF"/>
    <w:rsid w:val="005C2121"/>
    <w:rsid w:val="005C32F2"/>
    <w:rsid w:val="005C3A49"/>
    <w:rsid w:val="005C4483"/>
    <w:rsid w:val="005C4A22"/>
    <w:rsid w:val="005C4F5D"/>
    <w:rsid w:val="005C51B6"/>
    <w:rsid w:val="005C5200"/>
    <w:rsid w:val="005C57DD"/>
    <w:rsid w:val="005C5D71"/>
    <w:rsid w:val="005C62E5"/>
    <w:rsid w:val="005C6B1A"/>
    <w:rsid w:val="005C7335"/>
    <w:rsid w:val="005C7B40"/>
    <w:rsid w:val="005D1758"/>
    <w:rsid w:val="005D1AA9"/>
    <w:rsid w:val="005D2392"/>
    <w:rsid w:val="005D25EE"/>
    <w:rsid w:val="005D2CE7"/>
    <w:rsid w:val="005D357C"/>
    <w:rsid w:val="005D3E9D"/>
    <w:rsid w:val="005D4114"/>
    <w:rsid w:val="005D5280"/>
    <w:rsid w:val="005D530F"/>
    <w:rsid w:val="005D6191"/>
    <w:rsid w:val="005D661F"/>
    <w:rsid w:val="005D67A9"/>
    <w:rsid w:val="005D6C35"/>
    <w:rsid w:val="005D70D7"/>
    <w:rsid w:val="005D735E"/>
    <w:rsid w:val="005D7D57"/>
    <w:rsid w:val="005E0DD8"/>
    <w:rsid w:val="005E17C4"/>
    <w:rsid w:val="005E18B0"/>
    <w:rsid w:val="005E2616"/>
    <w:rsid w:val="005E3E73"/>
    <w:rsid w:val="005E4394"/>
    <w:rsid w:val="005E4DAE"/>
    <w:rsid w:val="005E6A49"/>
    <w:rsid w:val="005E6C1C"/>
    <w:rsid w:val="005E7B2E"/>
    <w:rsid w:val="005F079F"/>
    <w:rsid w:val="005F18B7"/>
    <w:rsid w:val="005F2C97"/>
    <w:rsid w:val="005F3F28"/>
    <w:rsid w:val="005F43D7"/>
    <w:rsid w:val="005F4563"/>
    <w:rsid w:val="005F5271"/>
    <w:rsid w:val="005F5A57"/>
    <w:rsid w:val="005F68A1"/>
    <w:rsid w:val="005F6BD2"/>
    <w:rsid w:val="00602F2E"/>
    <w:rsid w:val="00603ABF"/>
    <w:rsid w:val="00604B55"/>
    <w:rsid w:val="00604B6C"/>
    <w:rsid w:val="00604BE6"/>
    <w:rsid w:val="006060B8"/>
    <w:rsid w:val="00606D17"/>
    <w:rsid w:val="00606EF7"/>
    <w:rsid w:val="0060723E"/>
    <w:rsid w:val="00607A22"/>
    <w:rsid w:val="00607C88"/>
    <w:rsid w:val="0061011A"/>
    <w:rsid w:val="00610920"/>
    <w:rsid w:val="0061243A"/>
    <w:rsid w:val="0061295F"/>
    <w:rsid w:val="00614998"/>
    <w:rsid w:val="00614E08"/>
    <w:rsid w:val="006153B9"/>
    <w:rsid w:val="00615C3E"/>
    <w:rsid w:val="00620654"/>
    <w:rsid w:val="00621C58"/>
    <w:rsid w:val="00621F0C"/>
    <w:rsid w:val="006239A5"/>
    <w:rsid w:val="00623C84"/>
    <w:rsid w:val="006241F3"/>
    <w:rsid w:val="0062483A"/>
    <w:rsid w:val="00630C8F"/>
    <w:rsid w:val="006311B3"/>
    <w:rsid w:val="006315AC"/>
    <w:rsid w:val="006326C7"/>
    <w:rsid w:val="00632BE4"/>
    <w:rsid w:val="00633B15"/>
    <w:rsid w:val="00634A08"/>
    <w:rsid w:val="0063502B"/>
    <w:rsid w:val="0063666B"/>
    <w:rsid w:val="00636723"/>
    <w:rsid w:val="00636789"/>
    <w:rsid w:val="0063729D"/>
    <w:rsid w:val="00640227"/>
    <w:rsid w:val="00642B54"/>
    <w:rsid w:val="00644A27"/>
    <w:rsid w:val="00645C79"/>
    <w:rsid w:val="0064623B"/>
    <w:rsid w:val="00646D82"/>
    <w:rsid w:val="006472D5"/>
    <w:rsid w:val="00647566"/>
    <w:rsid w:val="00647C82"/>
    <w:rsid w:val="00647CE6"/>
    <w:rsid w:val="00651003"/>
    <w:rsid w:val="00651EDD"/>
    <w:rsid w:val="00653A12"/>
    <w:rsid w:val="00654AE4"/>
    <w:rsid w:val="00655243"/>
    <w:rsid w:val="00655332"/>
    <w:rsid w:val="00656C1A"/>
    <w:rsid w:val="006579C8"/>
    <w:rsid w:val="00660157"/>
    <w:rsid w:val="0066041A"/>
    <w:rsid w:val="00660B49"/>
    <w:rsid w:val="00661C28"/>
    <w:rsid w:val="006628DA"/>
    <w:rsid w:val="0066302C"/>
    <w:rsid w:val="0066401B"/>
    <w:rsid w:val="00664AD1"/>
    <w:rsid w:val="00664DE9"/>
    <w:rsid w:val="00666806"/>
    <w:rsid w:val="0066685A"/>
    <w:rsid w:val="00666896"/>
    <w:rsid w:val="006673B0"/>
    <w:rsid w:val="006710ED"/>
    <w:rsid w:val="0067328A"/>
    <w:rsid w:val="00673603"/>
    <w:rsid w:val="0067405C"/>
    <w:rsid w:val="006740A8"/>
    <w:rsid w:val="00674C16"/>
    <w:rsid w:val="00674FE5"/>
    <w:rsid w:val="00675680"/>
    <w:rsid w:val="00676BB4"/>
    <w:rsid w:val="00677A19"/>
    <w:rsid w:val="006803DD"/>
    <w:rsid w:val="006815D9"/>
    <w:rsid w:val="00681DDC"/>
    <w:rsid w:val="00684473"/>
    <w:rsid w:val="00685624"/>
    <w:rsid w:val="006859B1"/>
    <w:rsid w:val="00685ABE"/>
    <w:rsid w:val="00685B45"/>
    <w:rsid w:val="006869C6"/>
    <w:rsid w:val="006877FC"/>
    <w:rsid w:val="0069014C"/>
    <w:rsid w:val="00690931"/>
    <w:rsid w:val="006919B1"/>
    <w:rsid w:val="00693992"/>
    <w:rsid w:val="00694C01"/>
    <w:rsid w:val="00695C85"/>
    <w:rsid w:val="006966FB"/>
    <w:rsid w:val="00697534"/>
    <w:rsid w:val="00697E66"/>
    <w:rsid w:val="006A11A7"/>
    <w:rsid w:val="006A1325"/>
    <w:rsid w:val="006A1A79"/>
    <w:rsid w:val="006A20D8"/>
    <w:rsid w:val="006A25D2"/>
    <w:rsid w:val="006A59ED"/>
    <w:rsid w:val="006A734B"/>
    <w:rsid w:val="006B0DF1"/>
    <w:rsid w:val="006B0F51"/>
    <w:rsid w:val="006B2332"/>
    <w:rsid w:val="006B2695"/>
    <w:rsid w:val="006B3206"/>
    <w:rsid w:val="006B39A7"/>
    <w:rsid w:val="006B3AE7"/>
    <w:rsid w:val="006B5BA3"/>
    <w:rsid w:val="006B60E3"/>
    <w:rsid w:val="006B66DB"/>
    <w:rsid w:val="006B6F83"/>
    <w:rsid w:val="006C003D"/>
    <w:rsid w:val="006C025C"/>
    <w:rsid w:val="006C07E4"/>
    <w:rsid w:val="006C082A"/>
    <w:rsid w:val="006C0902"/>
    <w:rsid w:val="006C0ABE"/>
    <w:rsid w:val="006C0F80"/>
    <w:rsid w:val="006C1CDF"/>
    <w:rsid w:val="006C476C"/>
    <w:rsid w:val="006C5549"/>
    <w:rsid w:val="006C596C"/>
    <w:rsid w:val="006C771D"/>
    <w:rsid w:val="006C7B3F"/>
    <w:rsid w:val="006D0868"/>
    <w:rsid w:val="006D137C"/>
    <w:rsid w:val="006D21B4"/>
    <w:rsid w:val="006D3574"/>
    <w:rsid w:val="006D49C8"/>
    <w:rsid w:val="006D5240"/>
    <w:rsid w:val="006D755E"/>
    <w:rsid w:val="006E366D"/>
    <w:rsid w:val="006E473A"/>
    <w:rsid w:val="006E577F"/>
    <w:rsid w:val="006E6E7E"/>
    <w:rsid w:val="006F0154"/>
    <w:rsid w:val="006F119B"/>
    <w:rsid w:val="006F2D14"/>
    <w:rsid w:val="006F3584"/>
    <w:rsid w:val="006F4513"/>
    <w:rsid w:val="006F58EA"/>
    <w:rsid w:val="006F6A18"/>
    <w:rsid w:val="006F740E"/>
    <w:rsid w:val="006F7B12"/>
    <w:rsid w:val="006F7BD9"/>
    <w:rsid w:val="006F7D76"/>
    <w:rsid w:val="00700046"/>
    <w:rsid w:val="00700119"/>
    <w:rsid w:val="007005BB"/>
    <w:rsid w:val="00700710"/>
    <w:rsid w:val="00700F62"/>
    <w:rsid w:val="00701E0B"/>
    <w:rsid w:val="00702740"/>
    <w:rsid w:val="00706A4D"/>
    <w:rsid w:val="00707D31"/>
    <w:rsid w:val="0071050A"/>
    <w:rsid w:val="007113F2"/>
    <w:rsid w:val="00711BE9"/>
    <w:rsid w:val="00713F87"/>
    <w:rsid w:val="00714F44"/>
    <w:rsid w:val="00716003"/>
    <w:rsid w:val="0071703B"/>
    <w:rsid w:val="00720B30"/>
    <w:rsid w:val="00721773"/>
    <w:rsid w:val="00722372"/>
    <w:rsid w:val="007224EF"/>
    <w:rsid w:val="0072339B"/>
    <w:rsid w:val="007234A7"/>
    <w:rsid w:val="007236FB"/>
    <w:rsid w:val="00723B70"/>
    <w:rsid w:val="00724949"/>
    <w:rsid w:val="00724BDD"/>
    <w:rsid w:val="00725B57"/>
    <w:rsid w:val="00725BC5"/>
    <w:rsid w:val="00725BCB"/>
    <w:rsid w:val="00725DB1"/>
    <w:rsid w:val="00726175"/>
    <w:rsid w:val="0072784B"/>
    <w:rsid w:val="0073149E"/>
    <w:rsid w:val="0073165B"/>
    <w:rsid w:val="00731DDC"/>
    <w:rsid w:val="00731F7E"/>
    <w:rsid w:val="00732392"/>
    <w:rsid w:val="0073370F"/>
    <w:rsid w:val="00734C48"/>
    <w:rsid w:val="00734EE4"/>
    <w:rsid w:val="00737641"/>
    <w:rsid w:val="0074006E"/>
    <w:rsid w:val="00742368"/>
    <w:rsid w:val="007428E4"/>
    <w:rsid w:val="00742B40"/>
    <w:rsid w:val="00743C9D"/>
    <w:rsid w:val="00744919"/>
    <w:rsid w:val="00745432"/>
    <w:rsid w:val="007466FE"/>
    <w:rsid w:val="00747984"/>
    <w:rsid w:val="00750005"/>
    <w:rsid w:val="0075042C"/>
    <w:rsid w:val="00750A8A"/>
    <w:rsid w:val="00750C5E"/>
    <w:rsid w:val="00751096"/>
    <w:rsid w:val="00751265"/>
    <w:rsid w:val="00751303"/>
    <w:rsid w:val="007527DF"/>
    <w:rsid w:val="007536F3"/>
    <w:rsid w:val="00753938"/>
    <w:rsid w:val="00753FD9"/>
    <w:rsid w:val="00754478"/>
    <w:rsid w:val="00755060"/>
    <w:rsid w:val="00755296"/>
    <w:rsid w:val="0075532A"/>
    <w:rsid w:val="00755C01"/>
    <w:rsid w:val="00756316"/>
    <w:rsid w:val="007571AD"/>
    <w:rsid w:val="00757589"/>
    <w:rsid w:val="00760899"/>
    <w:rsid w:val="00763081"/>
    <w:rsid w:val="0076309B"/>
    <w:rsid w:val="00763462"/>
    <w:rsid w:val="0076346B"/>
    <w:rsid w:val="00763EA4"/>
    <w:rsid w:val="007640DA"/>
    <w:rsid w:val="007644F3"/>
    <w:rsid w:val="007669F3"/>
    <w:rsid w:val="00766BA8"/>
    <w:rsid w:val="00766D00"/>
    <w:rsid w:val="007705BD"/>
    <w:rsid w:val="007710A1"/>
    <w:rsid w:val="00771594"/>
    <w:rsid w:val="007720D1"/>
    <w:rsid w:val="00772C58"/>
    <w:rsid w:val="00772F2A"/>
    <w:rsid w:val="00773A0B"/>
    <w:rsid w:val="00773E9A"/>
    <w:rsid w:val="007749ED"/>
    <w:rsid w:val="00774C04"/>
    <w:rsid w:val="00775D4E"/>
    <w:rsid w:val="00777289"/>
    <w:rsid w:val="007802AA"/>
    <w:rsid w:val="00780DA9"/>
    <w:rsid w:val="00780E7E"/>
    <w:rsid w:val="00781D44"/>
    <w:rsid w:val="00782968"/>
    <w:rsid w:val="00783C49"/>
    <w:rsid w:val="0078421F"/>
    <w:rsid w:val="00784B7F"/>
    <w:rsid w:val="007852CE"/>
    <w:rsid w:val="007854E0"/>
    <w:rsid w:val="0078664F"/>
    <w:rsid w:val="007867CF"/>
    <w:rsid w:val="00786B31"/>
    <w:rsid w:val="00787C38"/>
    <w:rsid w:val="00790100"/>
    <w:rsid w:val="00790CBC"/>
    <w:rsid w:val="00790D0C"/>
    <w:rsid w:val="00792289"/>
    <w:rsid w:val="007923BD"/>
    <w:rsid w:val="00792B7E"/>
    <w:rsid w:val="00792D76"/>
    <w:rsid w:val="00792F34"/>
    <w:rsid w:val="00795F36"/>
    <w:rsid w:val="007966E3"/>
    <w:rsid w:val="00796855"/>
    <w:rsid w:val="00796ECC"/>
    <w:rsid w:val="00796FF6"/>
    <w:rsid w:val="00797205"/>
    <w:rsid w:val="007A0594"/>
    <w:rsid w:val="007A067C"/>
    <w:rsid w:val="007A50F6"/>
    <w:rsid w:val="007A5760"/>
    <w:rsid w:val="007B0C81"/>
    <w:rsid w:val="007B25F7"/>
    <w:rsid w:val="007B28CE"/>
    <w:rsid w:val="007B2DDA"/>
    <w:rsid w:val="007B400E"/>
    <w:rsid w:val="007B4530"/>
    <w:rsid w:val="007B467A"/>
    <w:rsid w:val="007B4D2F"/>
    <w:rsid w:val="007B5806"/>
    <w:rsid w:val="007B5D26"/>
    <w:rsid w:val="007B5EBC"/>
    <w:rsid w:val="007B6933"/>
    <w:rsid w:val="007B69EB"/>
    <w:rsid w:val="007B6D16"/>
    <w:rsid w:val="007B7257"/>
    <w:rsid w:val="007B72DF"/>
    <w:rsid w:val="007B7620"/>
    <w:rsid w:val="007B7DEA"/>
    <w:rsid w:val="007C0D5B"/>
    <w:rsid w:val="007C10D2"/>
    <w:rsid w:val="007C194D"/>
    <w:rsid w:val="007C486D"/>
    <w:rsid w:val="007C6D05"/>
    <w:rsid w:val="007C7AA5"/>
    <w:rsid w:val="007D01A6"/>
    <w:rsid w:val="007D1146"/>
    <w:rsid w:val="007D188E"/>
    <w:rsid w:val="007D21EA"/>
    <w:rsid w:val="007D2810"/>
    <w:rsid w:val="007D3D45"/>
    <w:rsid w:val="007D4346"/>
    <w:rsid w:val="007D474E"/>
    <w:rsid w:val="007D50E7"/>
    <w:rsid w:val="007D69B0"/>
    <w:rsid w:val="007D6BF0"/>
    <w:rsid w:val="007D7085"/>
    <w:rsid w:val="007D73E9"/>
    <w:rsid w:val="007D78AA"/>
    <w:rsid w:val="007E06C8"/>
    <w:rsid w:val="007E0AB5"/>
    <w:rsid w:val="007E0D7E"/>
    <w:rsid w:val="007E0F16"/>
    <w:rsid w:val="007E3715"/>
    <w:rsid w:val="007E3F85"/>
    <w:rsid w:val="007E475E"/>
    <w:rsid w:val="007E4869"/>
    <w:rsid w:val="007E536C"/>
    <w:rsid w:val="007E5DDF"/>
    <w:rsid w:val="007E5FF3"/>
    <w:rsid w:val="007E624C"/>
    <w:rsid w:val="007E6F72"/>
    <w:rsid w:val="007E6FD5"/>
    <w:rsid w:val="007E71DF"/>
    <w:rsid w:val="007F08E8"/>
    <w:rsid w:val="007F09F7"/>
    <w:rsid w:val="007F13EE"/>
    <w:rsid w:val="007F360B"/>
    <w:rsid w:val="007F4541"/>
    <w:rsid w:val="007F57BE"/>
    <w:rsid w:val="007F62A0"/>
    <w:rsid w:val="007F6534"/>
    <w:rsid w:val="007F6C74"/>
    <w:rsid w:val="007F6FB8"/>
    <w:rsid w:val="007F7011"/>
    <w:rsid w:val="007F7797"/>
    <w:rsid w:val="007F7A71"/>
    <w:rsid w:val="00800055"/>
    <w:rsid w:val="00801A5E"/>
    <w:rsid w:val="00803C76"/>
    <w:rsid w:val="00804439"/>
    <w:rsid w:val="0080699E"/>
    <w:rsid w:val="00807B3F"/>
    <w:rsid w:val="008108AF"/>
    <w:rsid w:val="0081172B"/>
    <w:rsid w:val="0081212E"/>
    <w:rsid w:val="0081223A"/>
    <w:rsid w:val="00813468"/>
    <w:rsid w:val="00815591"/>
    <w:rsid w:val="00816FEE"/>
    <w:rsid w:val="008171CB"/>
    <w:rsid w:val="00822190"/>
    <w:rsid w:val="00823730"/>
    <w:rsid w:val="00826213"/>
    <w:rsid w:val="008306BA"/>
    <w:rsid w:val="00831D01"/>
    <w:rsid w:val="008320BC"/>
    <w:rsid w:val="0083219E"/>
    <w:rsid w:val="00832FB3"/>
    <w:rsid w:val="00835B1B"/>
    <w:rsid w:val="00835CD0"/>
    <w:rsid w:val="00835EDB"/>
    <w:rsid w:val="00843C00"/>
    <w:rsid w:val="00843C65"/>
    <w:rsid w:val="0084420B"/>
    <w:rsid w:val="00845D3B"/>
    <w:rsid w:val="008475AE"/>
    <w:rsid w:val="008475EB"/>
    <w:rsid w:val="00850D9B"/>
    <w:rsid w:val="00852300"/>
    <w:rsid w:val="008532E6"/>
    <w:rsid w:val="00854886"/>
    <w:rsid w:val="00854FDD"/>
    <w:rsid w:val="00855769"/>
    <w:rsid w:val="00857DF9"/>
    <w:rsid w:val="00860264"/>
    <w:rsid w:val="00860B89"/>
    <w:rsid w:val="00863825"/>
    <w:rsid w:val="0086392A"/>
    <w:rsid w:val="00864C81"/>
    <w:rsid w:val="008656AD"/>
    <w:rsid w:val="00865C83"/>
    <w:rsid w:val="008672BD"/>
    <w:rsid w:val="0086740B"/>
    <w:rsid w:val="0087137A"/>
    <w:rsid w:val="00873507"/>
    <w:rsid w:val="00873CCF"/>
    <w:rsid w:val="008746F2"/>
    <w:rsid w:val="00874E51"/>
    <w:rsid w:val="00875503"/>
    <w:rsid w:val="00875889"/>
    <w:rsid w:val="00875BB2"/>
    <w:rsid w:val="00880C14"/>
    <w:rsid w:val="00881B94"/>
    <w:rsid w:val="00882A3A"/>
    <w:rsid w:val="00882C9E"/>
    <w:rsid w:val="00882E6A"/>
    <w:rsid w:val="00883746"/>
    <w:rsid w:val="00883B07"/>
    <w:rsid w:val="00884980"/>
    <w:rsid w:val="00884DF5"/>
    <w:rsid w:val="0088594E"/>
    <w:rsid w:val="00887385"/>
    <w:rsid w:val="00892D66"/>
    <w:rsid w:val="0089443C"/>
    <w:rsid w:val="00895071"/>
    <w:rsid w:val="008960A2"/>
    <w:rsid w:val="0089676E"/>
    <w:rsid w:val="00897102"/>
    <w:rsid w:val="0089737E"/>
    <w:rsid w:val="00897D52"/>
    <w:rsid w:val="008A0977"/>
    <w:rsid w:val="008A135F"/>
    <w:rsid w:val="008A1A3C"/>
    <w:rsid w:val="008A1D6A"/>
    <w:rsid w:val="008A22BC"/>
    <w:rsid w:val="008A23AC"/>
    <w:rsid w:val="008A2857"/>
    <w:rsid w:val="008A35DA"/>
    <w:rsid w:val="008A4685"/>
    <w:rsid w:val="008A4D33"/>
    <w:rsid w:val="008A50ED"/>
    <w:rsid w:val="008A5F70"/>
    <w:rsid w:val="008A65F8"/>
    <w:rsid w:val="008A69AD"/>
    <w:rsid w:val="008B09DB"/>
    <w:rsid w:val="008B105C"/>
    <w:rsid w:val="008B322D"/>
    <w:rsid w:val="008B35E0"/>
    <w:rsid w:val="008B51FD"/>
    <w:rsid w:val="008B5371"/>
    <w:rsid w:val="008B5496"/>
    <w:rsid w:val="008B68E0"/>
    <w:rsid w:val="008B72BE"/>
    <w:rsid w:val="008B74FF"/>
    <w:rsid w:val="008C0D50"/>
    <w:rsid w:val="008C208C"/>
    <w:rsid w:val="008C3889"/>
    <w:rsid w:val="008C3D72"/>
    <w:rsid w:val="008C457C"/>
    <w:rsid w:val="008C4F5F"/>
    <w:rsid w:val="008C5DB6"/>
    <w:rsid w:val="008C64AC"/>
    <w:rsid w:val="008D2314"/>
    <w:rsid w:val="008D232E"/>
    <w:rsid w:val="008D3164"/>
    <w:rsid w:val="008D5193"/>
    <w:rsid w:val="008D5632"/>
    <w:rsid w:val="008D56C4"/>
    <w:rsid w:val="008D5EA7"/>
    <w:rsid w:val="008D5F17"/>
    <w:rsid w:val="008D647D"/>
    <w:rsid w:val="008D6875"/>
    <w:rsid w:val="008D78DC"/>
    <w:rsid w:val="008E3C88"/>
    <w:rsid w:val="008E4013"/>
    <w:rsid w:val="008E5980"/>
    <w:rsid w:val="008E6491"/>
    <w:rsid w:val="008E69AE"/>
    <w:rsid w:val="008E72C2"/>
    <w:rsid w:val="008F07F9"/>
    <w:rsid w:val="008F0BFC"/>
    <w:rsid w:val="008F17CC"/>
    <w:rsid w:val="008F244A"/>
    <w:rsid w:val="008F41E9"/>
    <w:rsid w:val="008F4E02"/>
    <w:rsid w:val="008F4EC2"/>
    <w:rsid w:val="008F6BDE"/>
    <w:rsid w:val="008F7AB5"/>
    <w:rsid w:val="008F7FB8"/>
    <w:rsid w:val="0090079E"/>
    <w:rsid w:val="00900831"/>
    <w:rsid w:val="00900CCC"/>
    <w:rsid w:val="00900F08"/>
    <w:rsid w:val="0090267C"/>
    <w:rsid w:val="0090299D"/>
    <w:rsid w:val="00903623"/>
    <w:rsid w:val="00906404"/>
    <w:rsid w:val="0090644C"/>
    <w:rsid w:val="00907E7A"/>
    <w:rsid w:val="0091008A"/>
    <w:rsid w:val="00910A90"/>
    <w:rsid w:val="00911100"/>
    <w:rsid w:val="00911198"/>
    <w:rsid w:val="00911377"/>
    <w:rsid w:val="00911474"/>
    <w:rsid w:val="00911CBE"/>
    <w:rsid w:val="00913116"/>
    <w:rsid w:val="00913372"/>
    <w:rsid w:val="009142FE"/>
    <w:rsid w:val="00914478"/>
    <w:rsid w:val="00916148"/>
    <w:rsid w:val="00916505"/>
    <w:rsid w:val="009167FD"/>
    <w:rsid w:val="00917887"/>
    <w:rsid w:val="00917A73"/>
    <w:rsid w:val="00920054"/>
    <w:rsid w:val="009203A9"/>
    <w:rsid w:val="009204AF"/>
    <w:rsid w:val="00920982"/>
    <w:rsid w:val="009213A7"/>
    <w:rsid w:val="00921C1B"/>
    <w:rsid w:val="00922434"/>
    <w:rsid w:val="00923C5F"/>
    <w:rsid w:val="00925D62"/>
    <w:rsid w:val="00925FEF"/>
    <w:rsid w:val="00926BA1"/>
    <w:rsid w:val="00927592"/>
    <w:rsid w:val="009276DD"/>
    <w:rsid w:val="0092774A"/>
    <w:rsid w:val="00930F0F"/>
    <w:rsid w:val="00930F5F"/>
    <w:rsid w:val="00931608"/>
    <w:rsid w:val="00931BBC"/>
    <w:rsid w:val="00931F39"/>
    <w:rsid w:val="0093239E"/>
    <w:rsid w:val="00932A92"/>
    <w:rsid w:val="009359C4"/>
    <w:rsid w:val="00936012"/>
    <w:rsid w:val="00937210"/>
    <w:rsid w:val="009408AE"/>
    <w:rsid w:val="00940A9C"/>
    <w:rsid w:val="00940AC4"/>
    <w:rsid w:val="00940AD6"/>
    <w:rsid w:val="00940E32"/>
    <w:rsid w:val="009412DB"/>
    <w:rsid w:val="00941F44"/>
    <w:rsid w:val="00942894"/>
    <w:rsid w:val="00943352"/>
    <w:rsid w:val="00943A26"/>
    <w:rsid w:val="00943AAE"/>
    <w:rsid w:val="00944EF5"/>
    <w:rsid w:val="009452C1"/>
    <w:rsid w:val="009456F9"/>
    <w:rsid w:val="00947AB1"/>
    <w:rsid w:val="00947B74"/>
    <w:rsid w:val="00950464"/>
    <w:rsid w:val="00950E78"/>
    <w:rsid w:val="0095113E"/>
    <w:rsid w:val="00952692"/>
    <w:rsid w:val="009526B8"/>
    <w:rsid w:val="00953934"/>
    <w:rsid w:val="00954C73"/>
    <w:rsid w:val="009550FC"/>
    <w:rsid w:val="00956D40"/>
    <w:rsid w:val="00957595"/>
    <w:rsid w:val="00961578"/>
    <w:rsid w:val="0096177D"/>
    <w:rsid w:val="00961E57"/>
    <w:rsid w:val="00962868"/>
    <w:rsid w:val="00962F6A"/>
    <w:rsid w:val="0096389D"/>
    <w:rsid w:val="00964A8F"/>
    <w:rsid w:val="009677FC"/>
    <w:rsid w:val="009679C2"/>
    <w:rsid w:val="00970520"/>
    <w:rsid w:val="009710DB"/>
    <w:rsid w:val="00971CC7"/>
    <w:rsid w:val="00972872"/>
    <w:rsid w:val="00972C21"/>
    <w:rsid w:val="009736C1"/>
    <w:rsid w:val="00974055"/>
    <w:rsid w:val="00975DB5"/>
    <w:rsid w:val="00976826"/>
    <w:rsid w:val="00977C9A"/>
    <w:rsid w:val="00977DC1"/>
    <w:rsid w:val="00980098"/>
    <w:rsid w:val="00980D3B"/>
    <w:rsid w:val="00980FAF"/>
    <w:rsid w:val="009817D5"/>
    <w:rsid w:val="0098199A"/>
    <w:rsid w:val="00981C22"/>
    <w:rsid w:val="0098264E"/>
    <w:rsid w:val="00984630"/>
    <w:rsid w:val="009847A4"/>
    <w:rsid w:val="00984FCF"/>
    <w:rsid w:val="0098522C"/>
    <w:rsid w:val="009852B2"/>
    <w:rsid w:val="0098543C"/>
    <w:rsid w:val="00985E58"/>
    <w:rsid w:val="00987599"/>
    <w:rsid w:val="00990257"/>
    <w:rsid w:val="009908DF"/>
    <w:rsid w:val="009912AE"/>
    <w:rsid w:val="00991B10"/>
    <w:rsid w:val="009923A4"/>
    <w:rsid w:val="009937AD"/>
    <w:rsid w:val="0099476B"/>
    <w:rsid w:val="009972C5"/>
    <w:rsid w:val="0099734F"/>
    <w:rsid w:val="009975B0"/>
    <w:rsid w:val="00997740"/>
    <w:rsid w:val="00997F71"/>
    <w:rsid w:val="009A0D97"/>
    <w:rsid w:val="009A29D0"/>
    <w:rsid w:val="009A35A4"/>
    <w:rsid w:val="009A4679"/>
    <w:rsid w:val="009A58D7"/>
    <w:rsid w:val="009A60FF"/>
    <w:rsid w:val="009A63D1"/>
    <w:rsid w:val="009A6589"/>
    <w:rsid w:val="009B04F6"/>
    <w:rsid w:val="009B0D27"/>
    <w:rsid w:val="009B0E9E"/>
    <w:rsid w:val="009B0F79"/>
    <w:rsid w:val="009B1361"/>
    <w:rsid w:val="009B18D1"/>
    <w:rsid w:val="009B1BF8"/>
    <w:rsid w:val="009B1F6C"/>
    <w:rsid w:val="009B1F88"/>
    <w:rsid w:val="009B1F97"/>
    <w:rsid w:val="009B23CC"/>
    <w:rsid w:val="009B32D1"/>
    <w:rsid w:val="009B3E12"/>
    <w:rsid w:val="009B42EC"/>
    <w:rsid w:val="009B4571"/>
    <w:rsid w:val="009B4579"/>
    <w:rsid w:val="009B5878"/>
    <w:rsid w:val="009B67F9"/>
    <w:rsid w:val="009B7A19"/>
    <w:rsid w:val="009B7BF5"/>
    <w:rsid w:val="009B7DB6"/>
    <w:rsid w:val="009C0798"/>
    <w:rsid w:val="009C220F"/>
    <w:rsid w:val="009C2805"/>
    <w:rsid w:val="009C3833"/>
    <w:rsid w:val="009C3D2C"/>
    <w:rsid w:val="009C473B"/>
    <w:rsid w:val="009C5202"/>
    <w:rsid w:val="009C568C"/>
    <w:rsid w:val="009C586A"/>
    <w:rsid w:val="009C588B"/>
    <w:rsid w:val="009C6798"/>
    <w:rsid w:val="009C6961"/>
    <w:rsid w:val="009C72DA"/>
    <w:rsid w:val="009C7CB7"/>
    <w:rsid w:val="009D0987"/>
    <w:rsid w:val="009D0A94"/>
    <w:rsid w:val="009D312D"/>
    <w:rsid w:val="009D435A"/>
    <w:rsid w:val="009D4CE1"/>
    <w:rsid w:val="009D59C3"/>
    <w:rsid w:val="009D5C75"/>
    <w:rsid w:val="009D5FC3"/>
    <w:rsid w:val="009D72F7"/>
    <w:rsid w:val="009D7CB8"/>
    <w:rsid w:val="009D7CDB"/>
    <w:rsid w:val="009E001A"/>
    <w:rsid w:val="009E026F"/>
    <w:rsid w:val="009E1B98"/>
    <w:rsid w:val="009E2101"/>
    <w:rsid w:val="009E2A77"/>
    <w:rsid w:val="009E2CD9"/>
    <w:rsid w:val="009E4135"/>
    <w:rsid w:val="009E4170"/>
    <w:rsid w:val="009E48C0"/>
    <w:rsid w:val="009E516E"/>
    <w:rsid w:val="009E53B6"/>
    <w:rsid w:val="009E58F1"/>
    <w:rsid w:val="009E633E"/>
    <w:rsid w:val="009F0120"/>
    <w:rsid w:val="009F02E5"/>
    <w:rsid w:val="009F0A62"/>
    <w:rsid w:val="009F0F33"/>
    <w:rsid w:val="009F0FA5"/>
    <w:rsid w:val="009F4C6C"/>
    <w:rsid w:val="009F4CA3"/>
    <w:rsid w:val="009F52FE"/>
    <w:rsid w:val="009F59D6"/>
    <w:rsid w:val="009F6F62"/>
    <w:rsid w:val="00A004A4"/>
    <w:rsid w:val="00A009D0"/>
    <w:rsid w:val="00A01138"/>
    <w:rsid w:val="00A016F5"/>
    <w:rsid w:val="00A02223"/>
    <w:rsid w:val="00A02A72"/>
    <w:rsid w:val="00A04D91"/>
    <w:rsid w:val="00A0661C"/>
    <w:rsid w:val="00A0746A"/>
    <w:rsid w:val="00A07CB7"/>
    <w:rsid w:val="00A1019B"/>
    <w:rsid w:val="00A102BF"/>
    <w:rsid w:val="00A10C1D"/>
    <w:rsid w:val="00A10EEE"/>
    <w:rsid w:val="00A114CC"/>
    <w:rsid w:val="00A11A75"/>
    <w:rsid w:val="00A11B7E"/>
    <w:rsid w:val="00A11C09"/>
    <w:rsid w:val="00A11DD9"/>
    <w:rsid w:val="00A121D0"/>
    <w:rsid w:val="00A16D4D"/>
    <w:rsid w:val="00A20D24"/>
    <w:rsid w:val="00A214EC"/>
    <w:rsid w:val="00A224DC"/>
    <w:rsid w:val="00A2280B"/>
    <w:rsid w:val="00A243A3"/>
    <w:rsid w:val="00A24B89"/>
    <w:rsid w:val="00A24CE2"/>
    <w:rsid w:val="00A24FE6"/>
    <w:rsid w:val="00A26B6F"/>
    <w:rsid w:val="00A26C74"/>
    <w:rsid w:val="00A26FC8"/>
    <w:rsid w:val="00A271CC"/>
    <w:rsid w:val="00A27458"/>
    <w:rsid w:val="00A3239F"/>
    <w:rsid w:val="00A360C4"/>
    <w:rsid w:val="00A3622E"/>
    <w:rsid w:val="00A3649E"/>
    <w:rsid w:val="00A37E67"/>
    <w:rsid w:val="00A40F71"/>
    <w:rsid w:val="00A4311D"/>
    <w:rsid w:val="00A441FD"/>
    <w:rsid w:val="00A446AD"/>
    <w:rsid w:val="00A460AB"/>
    <w:rsid w:val="00A46868"/>
    <w:rsid w:val="00A469F1"/>
    <w:rsid w:val="00A47FF2"/>
    <w:rsid w:val="00A51471"/>
    <w:rsid w:val="00A525EB"/>
    <w:rsid w:val="00A545EB"/>
    <w:rsid w:val="00A558C0"/>
    <w:rsid w:val="00A55A19"/>
    <w:rsid w:val="00A56446"/>
    <w:rsid w:val="00A5754D"/>
    <w:rsid w:val="00A577CA"/>
    <w:rsid w:val="00A605B7"/>
    <w:rsid w:val="00A621BE"/>
    <w:rsid w:val="00A62AE7"/>
    <w:rsid w:val="00A65256"/>
    <w:rsid w:val="00A65949"/>
    <w:rsid w:val="00A668C5"/>
    <w:rsid w:val="00A66FED"/>
    <w:rsid w:val="00A67A28"/>
    <w:rsid w:val="00A67A75"/>
    <w:rsid w:val="00A67E9D"/>
    <w:rsid w:val="00A706C9"/>
    <w:rsid w:val="00A70732"/>
    <w:rsid w:val="00A70CAE"/>
    <w:rsid w:val="00A72E62"/>
    <w:rsid w:val="00A7321A"/>
    <w:rsid w:val="00A73839"/>
    <w:rsid w:val="00A73A7B"/>
    <w:rsid w:val="00A7632D"/>
    <w:rsid w:val="00A7639C"/>
    <w:rsid w:val="00A76D44"/>
    <w:rsid w:val="00A77309"/>
    <w:rsid w:val="00A80087"/>
    <w:rsid w:val="00A81A20"/>
    <w:rsid w:val="00A81E96"/>
    <w:rsid w:val="00A821BB"/>
    <w:rsid w:val="00A822D4"/>
    <w:rsid w:val="00A83588"/>
    <w:rsid w:val="00A8418B"/>
    <w:rsid w:val="00A84688"/>
    <w:rsid w:val="00A84D44"/>
    <w:rsid w:val="00A84FE9"/>
    <w:rsid w:val="00A862C8"/>
    <w:rsid w:val="00A8632D"/>
    <w:rsid w:val="00A869FC"/>
    <w:rsid w:val="00A86A6F"/>
    <w:rsid w:val="00A901E3"/>
    <w:rsid w:val="00A922FF"/>
    <w:rsid w:val="00A92765"/>
    <w:rsid w:val="00A92C20"/>
    <w:rsid w:val="00A9317A"/>
    <w:rsid w:val="00A9354B"/>
    <w:rsid w:val="00A93E47"/>
    <w:rsid w:val="00A9409B"/>
    <w:rsid w:val="00A94192"/>
    <w:rsid w:val="00A95946"/>
    <w:rsid w:val="00A973F9"/>
    <w:rsid w:val="00A9766B"/>
    <w:rsid w:val="00A97A32"/>
    <w:rsid w:val="00AA0C1F"/>
    <w:rsid w:val="00AA152F"/>
    <w:rsid w:val="00AA166D"/>
    <w:rsid w:val="00AA1672"/>
    <w:rsid w:val="00AA267E"/>
    <w:rsid w:val="00AA2E89"/>
    <w:rsid w:val="00AA336B"/>
    <w:rsid w:val="00AA3D99"/>
    <w:rsid w:val="00AA4B95"/>
    <w:rsid w:val="00AA5898"/>
    <w:rsid w:val="00AA5D08"/>
    <w:rsid w:val="00AA6011"/>
    <w:rsid w:val="00AA74E6"/>
    <w:rsid w:val="00AB0229"/>
    <w:rsid w:val="00AB0DAB"/>
    <w:rsid w:val="00AB104E"/>
    <w:rsid w:val="00AB17AF"/>
    <w:rsid w:val="00AB2993"/>
    <w:rsid w:val="00AB2EEC"/>
    <w:rsid w:val="00AB306B"/>
    <w:rsid w:val="00AB3083"/>
    <w:rsid w:val="00AB51C1"/>
    <w:rsid w:val="00AB576B"/>
    <w:rsid w:val="00AB59DB"/>
    <w:rsid w:val="00AB5F3B"/>
    <w:rsid w:val="00AB60BC"/>
    <w:rsid w:val="00AB75CF"/>
    <w:rsid w:val="00AB7907"/>
    <w:rsid w:val="00AC1226"/>
    <w:rsid w:val="00AC2400"/>
    <w:rsid w:val="00AC40AE"/>
    <w:rsid w:val="00AC5318"/>
    <w:rsid w:val="00AC5C5A"/>
    <w:rsid w:val="00AC682A"/>
    <w:rsid w:val="00AC695E"/>
    <w:rsid w:val="00AC6EF5"/>
    <w:rsid w:val="00AC717F"/>
    <w:rsid w:val="00AC72A1"/>
    <w:rsid w:val="00AD086C"/>
    <w:rsid w:val="00AD14CB"/>
    <w:rsid w:val="00AD2803"/>
    <w:rsid w:val="00AD295F"/>
    <w:rsid w:val="00AD3687"/>
    <w:rsid w:val="00AD4AFD"/>
    <w:rsid w:val="00AD4FF1"/>
    <w:rsid w:val="00AD6316"/>
    <w:rsid w:val="00AD6669"/>
    <w:rsid w:val="00AD68FC"/>
    <w:rsid w:val="00AD6AD7"/>
    <w:rsid w:val="00AD74B8"/>
    <w:rsid w:val="00AD78D8"/>
    <w:rsid w:val="00AD7DB3"/>
    <w:rsid w:val="00AE0738"/>
    <w:rsid w:val="00AE1668"/>
    <w:rsid w:val="00AE23C2"/>
    <w:rsid w:val="00AE423D"/>
    <w:rsid w:val="00AE42C7"/>
    <w:rsid w:val="00AE4AAE"/>
    <w:rsid w:val="00AE5232"/>
    <w:rsid w:val="00AE55DF"/>
    <w:rsid w:val="00AE5F72"/>
    <w:rsid w:val="00AE60D9"/>
    <w:rsid w:val="00AE773B"/>
    <w:rsid w:val="00AF1030"/>
    <w:rsid w:val="00AF15DB"/>
    <w:rsid w:val="00AF204E"/>
    <w:rsid w:val="00AF2983"/>
    <w:rsid w:val="00AF3DC7"/>
    <w:rsid w:val="00AF4409"/>
    <w:rsid w:val="00AF4FE8"/>
    <w:rsid w:val="00AF6451"/>
    <w:rsid w:val="00AF6702"/>
    <w:rsid w:val="00AF6FF8"/>
    <w:rsid w:val="00AF7BF2"/>
    <w:rsid w:val="00B01D88"/>
    <w:rsid w:val="00B04085"/>
    <w:rsid w:val="00B04C98"/>
    <w:rsid w:val="00B04E49"/>
    <w:rsid w:val="00B0522B"/>
    <w:rsid w:val="00B10C57"/>
    <w:rsid w:val="00B11072"/>
    <w:rsid w:val="00B120DB"/>
    <w:rsid w:val="00B12D33"/>
    <w:rsid w:val="00B13114"/>
    <w:rsid w:val="00B13C92"/>
    <w:rsid w:val="00B14C92"/>
    <w:rsid w:val="00B14D0E"/>
    <w:rsid w:val="00B15F7B"/>
    <w:rsid w:val="00B20582"/>
    <w:rsid w:val="00B205D1"/>
    <w:rsid w:val="00B207BD"/>
    <w:rsid w:val="00B20925"/>
    <w:rsid w:val="00B20FE3"/>
    <w:rsid w:val="00B21202"/>
    <w:rsid w:val="00B21985"/>
    <w:rsid w:val="00B2342F"/>
    <w:rsid w:val="00B25213"/>
    <w:rsid w:val="00B25C8B"/>
    <w:rsid w:val="00B31244"/>
    <w:rsid w:val="00B324C4"/>
    <w:rsid w:val="00B334BF"/>
    <w:rsid w:val="00B343A0"/>
    <w:rsid w:val="00B34F31"/>
    <w:rsid w:val="00B35667"/>
    <w:rsid w:val="00B3573F"/>
    <w:rsid w:val="00B35CE3"/>
    <w:rsid w:val="00B36527"/>
    <w:rsid w:val="00B36A24"/>
    <w:rsid w:val="00B371D0"/>
    <w:rsid w:val="00B421F4"/>
    <w:rsid w:val="00B431C8"/>
    <w:rsid w:val="00B432E8"/>
    <w:rsid w:val="00B439CF"/>
    <w:rsid w:val="00B43D95"/>
    <w:rsid w:val="00B4489C"/>
    <w:rsid w:val="00B458C3"/>
    <w:rsid w:val="00B459AA"/>
    <w:rsid w:val="00B45E73"/>
    <w:rsid w:val="00B46B04"/>
    <w:rsid w:val="00B5002C"/>
    <w:rsid w:val="00B50287"/>
    <w:rsid w:val="00B5088F"/>
    <w:rsid w:val="00B5105A"/>
    <w:rsid w:val="00B514F1"/>
    <w:rsid w:val="00B52020"/>
    <w:rsid w:val="00B52F6E"/>
    <w:rsid w:val="00B53091"/>
    <w:rsid w:val="00B53675"/>
    <w:rsid w:val="00B53ACD"/>
    <w:rsid w:val="00B54490"/>
    <w:rsid w:val="00B54EFE"/>
    <w:rsid w:val="00B5661C"/>
    <w:rsid w:val="00B56ABE"/>
    <w:rsid w:val="00B57D43"/>
    <w:rsid w:val="00B6084F"/>
    <w:rsid w:val="00B61DD8"/>
    <w:rsid w:val="00B640AC"/>
    <w:rsid w:val="00B65827"/>
    <w:rsid w:val="00B66730"/>
    <w:rsid w:val="00B66E7C"/>
    <w:rsid w:val="00B72508"/>
    <w:rsid w:val="00B72614"/>
    <w:rsid w:val="00B7780E"/>
    <w:rsid w:val="00B77935"/>
    <w:rsid w:val="00B77CAB"/>
    <w:rsid w:val="00B77E93"/>
    <w:rsid w:val="00B80FF7"/>
    <w:rsid w:val="00B82EE5"/>
    <w:rsid w:val="00B83BD9"/>
    <w:rsid w:val="00B843B4"/>
    <w:rsid w:val="00B84497"/>
    <w:rsid w:val="00B858BB"/>
    <w:rsid w:val="00B85C8F"/>
    <w:rsid w:val="00B8734C"/>
    <w:rsid w:val="00B879DB"/>
    <w:rsid w:val="00B90F53"/>
    <w:rsid w:val="00B9149B"/>
    <w:rsid w:val="00B91A6A"/>
    <w:rsid w:val="00B91A75"/>
    <w:rsid w:val="00B91D03"/>
    <w:rsid w:val="00B91DEC"/>
    <w:rsid w:val="00B924F4"/>
    <w:rsid w:val="00B92BC8"/>
    <w:rsid w:val="00B93330"/>
    <w:rsid w:val="00B934DE"/>
    <w:rsid w:val="00B93620"/>
    <w:rsid w:val="00B947B3"/>
    <w:rsid w:val="00B95447"/>
    <w:rsid w:val="00B96B1F"/>
    <w:rsid w:val="00B972DC"/>
    <w:rsid w:val="00B976D9"/>
    <w:rsid w:val="00BA1F23"/>
    <w:rsid w:val="00BA4CD6"/>
    <w:rsid w:val="00BA4EDC"/>
    <w:rsid w:val="00BA56D4"/>
    <w:rsid w:val="00BA5A3B"/>
    <w:rsid w:val="00BA5F45"/>
    <w:rsid w:val="00BA63B0"/>
    <w:rsid w:val="00BA66A3"/>
    <w:rsid w:val="00BA6DE9"/>
    <w:rsid w:val="00BB08BE"/>
    <w:rsid w:val="00BB0FAB"/>
    <w:rsid w:val="00BB0FD8"/>
    <w:rsid w:val="00BB2B0B"/>
    <w:rsid w:val="00BB2F97"/>
    <w:rsid w:val="00BB30EE"/>
    <w:rsid w:val="00BB3F5B"/>
    <w:rsid w:val="00BB42B1"/>
    <w:rsid w:val="00BB508D"/>
    <w:rsid w:val="00BB5C2D"/>
    <w:rsid w:val="00BB5DDA"/>
    <w:rsid w:val="00BB63C7"/>
    <w:rsid w:val="00BB6D1C"/>
    <w:rsid w:val="00BC055D"/>
    <w:rsid w:val="00BC067C"/>
    <w:rsid w:val="00BC1BFD"/>
    <w:rsid w:val="00BC2384"/>
    <w:rsid w:val="00BC482A"/>
    <w:rsid w:val="00BC5F81"/>
    <w:rsid w:val="00BC6294"/>
    <w:rsid w:val="00BC6F81"/>
    <w:rsid w:val="00BC7771"/>
    <w:rsid w:val="00BC77BB"/>
    <w:rsid w:val="00BD039D"/>
    <w:rsid w:val="00BD15DB"/>
    <w:rsid w:val="00BD1B18"/>
    <w:rsid w:val="00BD3448"/>
    <w:rsid w:val="00BD396F"/>
    <w:rsid w:val="00BD3DB4"/>
    <w:rsid w:val="00BD4E21"/>
    <w:rsid w:val="00BD59BE"/>
    <w:rsid w:val="00BD5E19"/>
    <w:rsid w:val="00BD5EFF"/>
    <w:rsid w:val="00BD606C"/>
    <w:rsid w:val="00BD6428"/>
    <w:rsid w:val="00BD65FF"/>
    <w:rsid w:val="00BD6F47"/>
    <w:rsid w:val="00BD6F6E"/>
    <w:rsid w:val="00BE0439"/>
    <w:rsid w:val="00BE07E3"/>
    <w:rsid w:val="00BE1878"/>
    <w:rsid w:val="00BE192E"/>
    <w:rsid w:val="00BE1EF1"/>
    <w:rsid w:val="00BE203E"/>
    <w:rsid w:val="00BE2DA7"/>
    <w:rsid w:val="00BE3393"/>
    <w:rsid w:val="00BE3435"/>
    <w:rsid w:val="00BE5ECD"/>
    <w:rsid w:val="00BE6815"/>
    <w:rsid w:val="00BE7C53"/>
    <w:rsid w:val="00BF0A0B"/>
    <w:rsid w:val="00BF3921"/>
    <w:rsid w:val="00BF3F85"/>
    <w:rsid w:val="00BF4795"/>
    <w:rsid w:val="00BF4B9C"/>
    <w:rsid w:val="00BF4E2B"/>
    <w:rsid w:val="00BF63D0"/>
    <w:rsid w:val="00BF657F"/>
    <w:rsid w:val="00BF6E13"/>
    <w:rsid w:val="00BF74E0"/>
    <w:rsid w:val="00BF77BA"/>
    <w:rsid w:val="00BF77CD"/>
    <w:rsid w:val="00BF7C1D"/>
    <w:rsid w:val="00C006E2"/>
    <w:rsid w:val="00C014A5"/>
    <w:rsid w:val="00C02029"/>
    <w:rsid w:val="00C0229C"/>
    <w:rsid w:val="00C0346B"/>
    <w:rsid w:val="00C03539"/>
    <w:rsid w:val="00C039E7"/>
    <w:rsid w:val="00C05376"/>
    <w:rsid w:val="00C07680"/>
    <w:rsid w:val="00C10A35"/>
    <w:rsid w:val="00C111AC"/>
    <w:rsid w:val="00C11599"/>
    <w:rsid w:val="00C11B3D"/>
    <w:rsid w:val="00C1279C"/>
    <w:rsid w:val="00C13ED8"/>
    <w:rsid w:val="00C1469B"/>
    <w:rsid w:val="00C14853"/>
    <w:rsid w:val="00C1542E"/>
    <w:rsid w:val="00C1664C"/>
    <w:rsid w:val="00C20390"/>
    <w:rsid w:val="00C207EB"/>
    <w:rsid w:val="00C21A69"/>
    <w:rsid w:val="00C230BD"/>
    <w:rsid w:val="00C236A8"/>
    <w:rsid w:val="00C239F9"/>
    <w:rsid w:val="00C23E76"/>
    <w:rsid w:val="00C241E8"/>
    <w:rsid w:val="00C257F1"/>
    <w:rsid w:val="00C26263"/>
    <w:rsid w:val="00C27051"/>
    <w:rsid w:val="00C2721D"/>
    <w:rsid w:val="00C272FB"/>
    <w:rsid w:val="00C30293"/>
    <w:rsid w:val="00C30D1D"/>
    <w:rsid w:val="00C310F8"/>
    <w:rsid w:val="00C31C6C"/>
    <w:rsid w:val="00C3407F"/>
    <w:rsid w:val="00C34531"/>
    <w:rsid w:val="00C34642"/>
    <w:rsid w:val="00C35076"/>
    <w:rsid w:val="00C35D26"/>
    <w:rsid w:val="00C366C5"/>
    <w:rsid w:val="00C36BAC"/>
    <w:rsid w:val="00C37089"/>
    <w:rsid w:val="00C37739"/>
    <w:rsid w:val="00C37C83"/>
    <w:rsid w:val="00C40378"/>
    <w:rsid w:val="00C42573"/>
    <w:rsid w:val="00C43441"/>
    <w:rsid w:val="00C43C91"/>
    <w:rsid w:val="00C448C2"/>
    <w:rsid w:val="00C45282"/>
    <w:rsid w:val="00C4625E"/>
    <w:rsid w:val="00C46339"/>
    <w:rsid w:val="00C476CB"/>
    <w:rsid w:val="00C47844"/>
    <w:rsid w:val="00C52237"/>
    <w:rsid w:val="00C52F56"/>
    <w:rsid w:val="00C534D2"/>
    <w:rsid w:val="00C53BB2"/>
    <w:rsid w:val="00C5465C"/>
    <w:rsid w:val="00C548B7"/>
    <w:rsid w:val="00C557CD"/>
    <w:rsid w:val="00C5628C"/>
    <w:rsid w:val="00C5631E"/>
    <w:rsid w:val="00C56793"/>
    <w:rsid w:val="00C57228"/>
    <w:rsid w:val="00C57A49"/>
    <w:rsid w:val="00C6075A"/>
    <w:rsid w:val="00C61B4B"/>
    <w:rsid w:val="00C6335A"/>
    <w:rsid w:val="00C634C4"/>
    <w:rsid w:val="00C63F4E"/>
    <w:rsid w:val="00C64933"/>
    <w:rsid w:val="00C64D1D"/>
    <w:rsid w:val="00C6520E"/>
    <w:rsid w:val="00C6525A"/>
    <w:rsid w:val="00C66548"/>
    <w:rsid w:val="00C6719B"/>
    <w:rsid w:val="00C6792F"/>
    <w:rsid w:val="00C67A59"/>
    <w:rsid w:val="00C67FA7"/>
    <w:rsid w:val="00C70A6F"/>
    <w:rsid w:val="00C70AC7"/>
    <w:rsid w:val="00C70F48"/>
    <w:rsid w:val="00C71311"/>
    <w:rsid w:val="00C7143F"/>
    <w:rsid w:val="00C72A3E"/>
    <w:rsid w:val="00C72F91"/>
    <w:rsid w:val="00C732A6"/>
    <w:rsid w:val="00C74688"/>
    <w:rsid w:val="00C761DB"/>
    <w:rsid w:val="00C762F8"/>
    <w:rsid w:val="00C76AF7"/>
    <w:rsid w:val="00C774A3"/>
    <w:rsid w:val="00C8039B"/>
    <w:rsid w:val="00C807DD"/>
    <w:rsid w:val="00C80B6F"/>
    <w:rsid w:val="00C80CBE"/>
    <w:rsid w:val="00C823FD"/>
    <w:rsid w:val="00C8384A"/>
    <w:rsid w:val="00C84AEB"/>
    <w:rsid w:val="00C84CEB"/>
    <w:rsid w:val="00C868CA"/>
    <w:rsid w:val="00C87A25"/>
    <w:rsid w:val="00C91C2A"/>
    <w:rsid w:val="00C9343C"/>
    <w:rsid w:val="00C93967"/>
    <w:rsid w:val="00C93CCE"/>
    <w:rsid w:val="00C9408A"/>
    <w:rsid w:val="00C94FD5"/>
    <w:rsid w:val="00C9519B"/>
    <w:rsid w:val="00C9574F"/>
    <w:rsid w:val="00C95AFA"/>
    <w:rsid w:val="00C96901"/>
    <w:rsid w:val="00CA0B26"/>
    <w:rsid w:val="00CA12ED"/>
    <w:rsid w:val="00CA19FE"/>
    <w:rsid w:val="00CA2148"/>
    <w:rsid w:val="00CA265F"/>
    <w:rsid w:val="00CA2A97"/>
    <w:rsid w:val="00CA3037"/>
    <w:rsid w:val="00CA3781"/>
    <w:rsid w:val="00CA37C2"/>
    <w:rsid w:val="00CA6B12"/>
    <w:rsid w:val="00CA7101"/>
    <w:rsid w:val="00CA754A"/>
    <w:rsid w:val="00CA79EB"/>
    <w:rsid w:val="00CA7AF7"/>
    <w:rsid w:val="00CA7F60"/>
    <w:rsid w:val="00CB0660"/>
    <w:rsid w:val="00CB1B40"/>
    <w:rsid w:val="00CB1B42"/>
    <w:rsid w:val="00CB306B"/>
    <w:rsid w:val="00CB312F"/>
    <w:rsid w:val="00CB3C1E"/>
    <w:rsid w:val="00CB3ECC"/>
    <w:rsid w:val="00CB57F0"/>
    <w:rsid w:val="00CB5D1D"/>
    <w:rsid w:val="00CB5D5F"/>
    <w:rsid w:val="00CB60B3"/>
    <w:rsid w:val="00CB68FF"/>
    <w:rsid w:val="00CB7F2A"/>
    <w:rsid w:val="00CC00F8"/>
    <w:rsid w:val="00CC05D7"/>
    <w:rsid w:val="00CC07B2"/>
    <w:rsid w:val="00CC142F"/>
    <w:rsid w:val="00CC2172"/>
    <w:rsid w:val="00CC27D6"/>
    <w:rsid w:val="00CC2E7D"/>
    <w:rsid w:val="00CC2E8D"/>
    <w:rsid w:val="00CC335A"/>
    <w:rsid w:val="00CC3796"/>
    <w:rsid w:val="00CC4BBA"/>
    <w:rsid w:val="00CC51C7"/>
    <w:rsid w:val="00CC5219"/>
    <w:rsid w:val="00CC6374"/>
    <w:rsid w:val="00CC7C48"/>
    <w:rsid w:val="00CD00C2"/>
    <w:rsid w:val="00CD0635"/>
    <w:rsid w:val="00CD0CB6"/>
    <w:rsid w:val="00CD1C0C"/>
    <w:rsid w:val="00CD204D"/>
    <w:rsid w:val="00CD389E"/>
    <w:rsid w:val="00CD41D0"/>
    <w:rsid w:val="00CD4CB3"/>
    <w:rsid w:val="00CD57EA"/>
    <w:rsid w:val="00CD5E08"/>
    <w:rsid w:val="00CD64DD"/>
    <w:rsid w:val="00CD7850"/>
    <w:rsid w:val="00CE01CF"/>
    <w:rsid w:val="00CE18AB"/>
    <w:rsid w:val="00CE1EF1"/>
    <w:rsid w:val="00CE2B69"/>
    <w:rsid w:val="00CE2E2D"/>
    <w:rsid w:val="00CE3B00"/>
    <w:rsid w:val="00CE4584"/>
    <w:rsid w:val="00CE4E55"/>
    <w:rsid w:val="00CE5289"/>
    <w:rsid w:val="00CE793C"/>
    <w:rsid w:val="00CF0617"/>
    <w:rsid w:val="00CF094C"/>
    <w:rsid w:val="00CF1B1E"/>
    <w:rsid w:val="00CF226A"/>
    <w:rsid w:val="00CF2D5D"/>
    <w:rsid w:val="00CF2E7B"/>
    <w:rsid w:val="00CF2F9E"/>
    <w:rsid w:val="00CF65EC"/>
    <w:rsid w:val="00CF66E7"/>
    <w:rsid w:val="00CF69B9"/>
    <w:rsid w:val="00CF73F1"/>
    <w:rsid w:val="00CF7846"/>
    <w:rsid w:val="00CF7C64"/>
    <w:rsid w:val="00CF7FAA"/>
    <w:rsid w:val="00D001D1"/>
    <w:rsid w:val="00D019E5"/>
    <w:rsid w:val="00D02009"/>
    <w:rsid w:val="00D03157"/>
    <w:rsid w:val="00D031AE"/>
    <w:rsid w:val="00D031E7"/>
    <w:rsid w:val="00D040BA"/>
    <w:rsid w:val="00D042CD"/>
    <w:rsid w:val="00D04EB7"/>
    <w:rsid w:val="00D05FDE"/>
    <w:rsid w:val="00D07315"/>
    <w:rsid w:val="00D101BE"/>
    <w:rsid w:val="00D127EE"/>
    <w:rsid w:val="00D13032"/>
    <w:rsid w:val="00D141E9"/>
    <w:rsid w:val="00D16169"/>
    <w:rsid w:val="00D17C54"/>
    <w:rsid w:val="00D17F38"/>
    <w:rsid w:val="00D2043E"/>
    <w:rsid w:val="00D2089E"/>
    <w:rsid w:val="00D22333"/>
    <w:rsid w:val="00D23796"/>
    <w:rsid w:val="00D239A8"/>
    <w:rsid w:val="00D23CE1"/>
    <w:rsid w:val="00D24705"/>
    <w:rsid w:val="00D25427"/>
    <w:rsid w:val="00D25E6A"/>
    <w:rsid w:val="00D309F8"/>
    <w:rsid w:val="00D30C6C"/>
    <w:rsid w:val="00D30CB3"/>
    <w:rsid w:val="00D3124A"/>
    <w:rsid w:val="00D31530"/>
    <w:rsid w:val="00D322B8"/>
    <w:rsid w:val="00D323F9"/>
    <w:rsid w:val="00D32EE0"/>
    <w:rsid w:val="00D3311D"/>
    <w:rsid w:val="00D3325A"/>
    <w:rsid w:val="00D33548"/>
    <w:rsid w:val="00D35185"/>
    <w:rsid w:val="00D3691D"/>
    <w:rsid w:val="00D36DC6"/>
    <w:rsid w:val="00D376DF"/>
    <w:rsid w:val="00D37A34"/>
    <w:rsid w:val="00D37ACC"/>
    <w:rsid w:val="00D41401"/>
    <w:rsid w:val="00D41512"/>
    <w:rsid w:val="00D41D25"/>
    <w:rsid w:val="00D43080"/>
    <w:rsid w:val="00D4511D"/>
    <w:rsid w:val="00D4619E"/>
    <w:rsid w:val="00D46A24"/>
    <w:rsid w:val="00D46BB0"/>
    <w:rsid w:val="00D46D44"/>
    <w:rsid w:val="00D51480"/>
    <w:rsid w:val="00D51F64"/>
    <w:rsid w:val="00D5340A"/>
    <w:rsid w:val="00D54356"/>
    <w:rsid w:val="00D54D02"/>
    <w:rsid w:val="00D5655D"/>
    <w:rsid w:val="00D56BAC"/>
    <w:rsid w:val="00D56E4C"/>
    <w:rsid w:val="00D57159"/>
    <w:rsid w:val="00D57A80"/>
    <w:rsid w:val="00D57FCD"/>
    <w:rsid w:val="00D6182E"/>
    <w:rsid w:val="00D61F51"/>
    <w:rsid w:val="00D636E5"/>
    <w:rsid w:val="00D6398B"/>
    <w:rsid w:val="00D641A4"/>
    <w:rsid w:val="00D649F6"/>
    <w:rsid w:val="00D65ADE"/>
    <w:rsid w:val="00D65C51"/>
    <w:rsid w:val="00D71944"/>
    <w:rsid w:val="00D72F15"/>
    <w:rsid w:val="00D746E4"/>
    <w:rsid w:val="00D74F9C"/>
    <w:rsid w:val="00D75D66"/>
    <w:rsid w:val="00D76673"/>
    <w:rsid w:val="00D7694A"/>
    <w:rsid w:val="00D773BA"/>
    <w:rsid w:val="00D8058E"/>
    <w:rsid w:val="00D82B17"/>
    <w:rsid w:val="00D82EA7"/>
    <w:rsid w:val="00D83D85"/>
    <w:rsid w:val="00D85076"/>
    <w:rsid w:val="00D85277"/>
    <w:rsid w:val="00D856B4"/>
    <w:rsid w:val="00D86F75"/>
    <w:rsid w:val="00D877C6"/>
    <w:rsid w:val="00D87ADF"/>
    <w:rsid w:val="00D87BB9"/>
    <w:rsid w:val="00D914D0"/>
    <w:rsid w:val="00D916AF"/>
    <w:rsid w:val="00D9253E"/>
    <w:rsid w:val="00D92EA8"/>
    <w:rsid w:val="00D93D0F"/>
    <w:rsid w:val="00D94CB7"/>
    <w:rsid w:val="00D954C7"/>
    <w:rsid w:val="00D96073"/>
    <w:rsid w:val="00D96A70"/>
    <w:rsid w:val="00D9753A"/>
    <w:rsid w:val="00DA00FD"/>
    <w:rsid w:val="00DA16AA"/>
    <w:rsid w:val="00DA1FA1"/>
    <w:rsid w:val="00DA3B6F"/>
    <w:rsid w:val="00DA3D0F"/>
    <w:rsid w:val="00DA4712"/>
    <w:rsid w:val="00DA7E70"/>
    <w:rsid w:val="00DB01F5"/>
    <w:rsid w:val="00DB023C"/>
    <w:rsid w:val="00DB04BF"/>
    <w:rsid w:val="00DB0812"/>
    <w:rsid w:val="00DB450E"/>
    <w:rsid w:val="00DB4987"/>
    <w:rsid w:val="00DB64DD"/>
    <w:rsid w:val="00DB675F"/>
    <w:rsid w:val="00DB6B24"/>
    <w:rsid w:val="00DB6B93"/>
    <w:rsid w:val="00DB7A63"/>
    <w:rsid w:val="00DC0F86"/>
    <w:rsid w:val="00DC25C0"/>
    <w:rsid w:val="00DC2665"/>
    <w:rsid w:val="00DC2D64"/>
    <w:rsid w:val="00DC2E6D"/>
    <w:rsid w:val="00DC3C2F"/>
    <w:rsid w:val="00DC4052"/>
    <w:rsid w:val="00DC422D"/>
    <w:rsid w:val="00DC504A"/>
    <w:rsid w:val="00DC563E"/>
    <w:rsid w:val="00DC5677"/>
    <w:rsid w:val="00DC58A4"/>
    <w:rsid w:val="00DC5AA5"/>
    <w:rsid w:val="00DC621D"/>
    <w:rsid w:val="00DC66D3"/>
    <w:rsid w:val="00DC6A9C"/>
    <w:rsid w:val="00DC7A1F"/>
    <w:rsid w:val="00DD150C"/>
    <w:rsid w:val="00DD1E69"/>
    <w:rsid w:val="00DD42C1"/>
    <w:rsid w:val="00DD4FA4"/>
    <w:rsid w:val="00DD6613"/>
    <w:rsid w:val="00DD6D8D"/>
    <w:rsid w:val="00DD70B7"/>
    <w:rsid w:val="00DD731D"/>
    <w:rsid w:val="00DD787E"/>
    <w:rsid w:val="00DE06AF"/>
    <w:rsid w:val="00DE24FC"/>
    <w:rsid w:val="00DE30FB"/>
    <w:rsid w:val="00DE3925"/>
    <w:rsid w:val="00DE3CBC"/>
    <w:rsid w:val="00DE3E3E"/>
    <w:rsid w:val="00DE3FE5"/>
    <w:rsid w:val="00DE49C1"/>
    <w:rsid w:val="00DE5188"/>
    <w:rsid w:val="00DE5311"/>
    <w:rsid w:val="00DE584E"/>
    <w:rsid w:val="00DE5EAF"/>
    <w:rsid w:val="00DE6986"/>
    <w:rsid w:val="00DE7B52"/>
    <w:rsid w:val="00DF0404"/>
    <w:rsid w:val="00DF04A5"/>
    <w:rsid w:val="00DF06A5"/>
    <w:rsid w:val="00DF084E"/>
    <w:rsid w:val="00DF08AA"/>
    <w:rsid w:val="00DF2408"/>
    <w:rsid w:val="00DF2BBF"/>
    <w:rsid w:val="00DF3627"/>
    <w:rsid w:val="00DF3796"/>
    <w:rsid w:val="00DF4064"/>
    <w:rsid w:val="00DF4760"/>
    <w:rsid w:val="00DF5464"/>
    <w:rsid w:val="00DF57BF"/>
    <w:rsid w:val="00DF594F"/>
    <w:rsid w:val="00DF5B5C"/>
    <w:rsid w:val="00DF67E3"/>
    <w:rsid w:val="00E00023"/>
    <w:rsid w:val="00E0075E"/>
    <w:rsid w:val="00E00DA2"/>
    <w:rsid w:val="00E01041"/>
    <w:rsid w:val="00E0140A"/>
    <w:rsid w:val="00E0169E"/>
    <w:rsid w:val="00E01A49"/>
    <w:rsid w:val="00E022A8"/>
    <w:rsid w:val="00E03197"/>
    <w:rsid w:val="00E03A65"/>
    <w:rsid w:val="00E042F9"/>
    <w:rsid w:val="00E0525F"/>
    <w:rsid w:val="00E05FBD"/>
    <w:rsid w:val="00E06C3F"/>
    <w:rsid w:val="00E0745F"/>
    <w:rsid w:val="00E10393"/>
    <w:rsid w:val="00E10520"/>
    <w:rsid w:val="00E106BF"/>
    <w:rsid w:val="00E11402"/>
    <w:rsid w:val="00E11FC7"/>
    <w:rsid w:val="00E12348"/>
    <w:rsid w:val="00E12A9F"/>
    <w:rsid w:val="00E12AA7"/>
    <w:rsid w:val="00E12EB2"/>
    <w:rsid w:val="00E14326"/>
    <w:rsid w:val="00E149D6"/>
    <w:rsid w:val="00E15199"/>
    <w:rsid w:val="00E15356"/>
    <w:rsid w:val="00E15550"/>
    <w:rsid w:val="00E164C2"/>
    <w:rsid w:val="00E16691"/>
    <w:rsid w:val="00E169A6"/>
    <w:rsid w:val="00E220F6"/>
    <w:rsid w:val="00E22112"/>
    <w:rsid w:val="00E22116"/>
    <w:rsid w:val="00E23892"/>
    <w:rsid w:val="00E2441C"/>
    <w:rsid w:val="00E250FE"/>
    <w:rsid w:val="00E25547"/>
    <w:rsid w:val="00E257D0"/>
    <w:rsid w:val="00E26801"/>
    <w:rsid w:val="00E27F5A"/>
    <w:rsid w:val="00E3180A"/>
    <w:rsid w:val="00E31CFD"/>
    <w:rsid w:val="00E329FD"/>
    <w:rsid w:val="00E32B6E"/>
    <w:rsid w:val="00E332C0"/>
    <w:rsid w:val="00E336E6"/>
    <w:rsid w:val="00E34363"/>
    <w:rsid w:val="00E34992"/>
    <w:rsid w:val="00E34A01"/>
    <w:rsid w:val="00E34D8A"/>
    <w:rsid w:val="00E354CD"/>
    <w:rsid w:val="00E357C3"/>
    <w:rsid w:val="00E36A9C"/>
    <w:rsid w:val="00E37126"/>
    <w:rsid w:val="00E37905"/>
    <w:rsid w:val="00E3790F"/>
    <w:rsid w:val="00E4046F"/>
    <w:rsid w:val="00E41C17"/>
    <w:rsid w:val="00E42230"/>
    <w:rsid w:val="00E425BA"/>
    <w:rsid w:val="00E42E9F"/>
    <w:rsid w:val="00E43E27"/>
    <w:rsid w:val="00E47490"/>
    <w:rsid w:val="00E5111F"/>
    <w:rsid w:val="00E51656"/>
    <w:rsid w:val="00E53296"/>
    <w:rsid w:val="00E540A2"/>
    <w:rsid w:val="00E54118"/>
    <w:rsid w:val="00E55C4F"/>
    <w:rsid w:val="00E56BF3"/>
    <w:rsid w:val="00E56F28"/>
    <w:rsid w:val="00E5703A"/>
    <w:rsid w:val="00E57AB7"/>
    <w:rsid w:val="00E57E81"/>
    <w:rsid w:val="00E60000"/>
    <w:rsid w:val="00E608D8"/>
    <w:rsid w:val="00E611AB"/>
    <w:rsid w:val="00E615C7"/>
    <w:rsid w:val="00E61651"/>
    <w:rsid w:val="00E61816"/>
    <w:rsid w:val="00E62436"/>
    <w:rsid w:val="00E6270C"/>
    <w:rsid w:val="00E62932"/>
    <w:rsid w:val="00E6364E"/>
    <w:rsid w:val="00E64EB1"/>
    <w:rsid w:val="00E652A8"/>
    <w:rsid w:val="00E65567"/>
    <w:rsid w:val="00E66361"/>
    <w:rsid w:val="00E66A9A"/>
    <w:rsid w:val="00E66BC7"/>
    <w:rsid w:val="00E66F06"/>
    <w:rsid w:val="00E6766D"/>
    <w:rsid w:val="00E70B32"/>
    <w:rsid w:val="00E71D22"/>
    <w:rsid w:val="00E71D3C"/>
    <w:rsid w:val="00E72A7E"/>
    <w:rsid w:val="00E72E0C"/>
    <w:rsid w:val="00E7390B"/>
    <w:rsid w:val="00E73A49"/>
    <w:rsid w:val="00E75543"/>
    <w:rsid w:val="00E75FCA"/>
    <w:rsid w:val="00E76495"/>
    <w:rsid w:val="00E77357"/>
    <w:rsid w:val="00E7763E"/>
    <w:rsid w:val="00E80E95"/>
    <w:rsid w:val="00E81602"/>
    <w:rsid w:val="00E817AD"/>
    <w:rsid w:val="00E81CF8"/>
    <w:rsid w:val="00E82ADC"/>
    <w:rsid w:val="00E84913"/>
    <w:rsid w:val="00E85A0E"/>
    <w:rsid w:val="00E86911"/>
    <w:rsid w:val="00E87706"/>
    <w:rsid w:val="00E87B6F"/>
    <w:rsid w:val="00E90D11"/>
    <w:rsid w:val="00E914CF"/>
    <w:rsid w:val="00E91824"/>
    <w:rsid w:val="00E920A6"/>
    <w:rsid w:val="00E92993"/>
    <w:rsid w:val="00E93968"/>
    <w:rsid w:val="00E94316"/>
    <w:rsid w:val="00E94C3D"/>
    <w:rsid w:val="00E94C90"/>
    <w:rsid w:val="00E95417"/>
    <w:rsid w:val="00E96626"/>
    <w:rsid w:val="00E978D3"/>
    <w:rsid w:val="00EA00FB"/>
    <w:rsid w:val="00EA0530"/>
    <w:rsid w:val="00EA0A8D"/>
    <w:rsid w:val="00EA0B1B"/>
    <w:rsid w:val="00EA0FE8"/>
    <w:rsid w:val="00EA18EF"/>
    <w:rsid w:val="00EA1E6B"/>
    <w:rsid w:val="00EA232B"/>
    <w:rsid w:val="00EA2911"/>
    <w:rsid w:val="00EA29C8"/>
    <w:rsid w:val="00EA339A"/>
    <w:rsid w:val="00EA4B68"/>
    <w:rsid w:val="00EA4C0C"/>
    <w:rsid w:val="00EA4F40"/>
    <w:rsid w:val="00EA53FF"/>
    <w:rsid w:val="00EA6A27"/>
    <w:rsid w:val="00EA6A87"/>
    <w:rsid w:val="00EA7DE9"/>
    <w:rsid w:val="00EB1B82"/>
    <w:rsid w:val="00EB1F19"/>
    <w:rsid w:val="00EB2C17"/>
    <w:rsid w:val="00EB325F"/>
    <w:rsid w:val="00EB3865"/>
    <w:rsid w:val="00EB3C2C"/>
    <w:rsid w:val="00EB58E7"/>
    <w:rsid w:val="00EB5909"/>
    <w:rsid w:val="00EC001B"/>
    <w:rsid w:val="00EC0576"/>
    <w:rsid w:val="00EC1412"/>
    <w:rsid w:val="00EC2FB2"/>
    <w:rsid w:val="00EC4DF2"/>
    <w:rsid w:val="00EC59D9"/>
    <w:rsid w:val="00EC71B9"/>
    <w:rsid w:val="00EC742B"/>
    <w:rsid w:val="00ED165B"/>
    <w:rsid w:val="00ED27DA"/>
    <w:rsid w:val="00ED2AC6"/>
    <w:rsid w:val="00ED30EF"/>
    <w:rsid w:val="00ED3697"/>
    <w:rsid w:val="00ED45CE"/>
    <w:rsid w:val="00ED7112"/>
    <w:rsid w:val="00ED7172"/>
    <w:rsid w:val="00ED776B"/>
    <w:rsid w:val="00ED789A"/>
    <w:rsid w:val="00EE055B"/>
    <w:rsid w:val="00EE133E"/>
    <w:rsid w:val="00EE1F03"/>
    <w:rsid w:val="00EE256E"/>
    <w:rsid w:val="00EE3488"/>
    <w:rsid w:val="00EE4062"/>
    <w:rsid w:val="00EE4A77"/>
    <w:rsid w:val="00EE4DF7"/>
    <w:rsid w:val="00EE5D54"/>
    <w:rsid w:val="00EE5D76"/>
    <w:rsid w:val="00EE6D5B"/>
    <w:rsid w:val="00EF0EDA"/>
    <w:rsid w:val="00EF168A"/>
    <w:rsid w:val="00EF17D7"/>
    <w:rsid w:val="00EF1FA1"/>
    <w:rsid w:val="00EF2CB5"/>
    <w:rsid w:val="00EF316B"/>
    <w:rsid w:val="00EF34E2"/>
    <w:rsid w:val="00EF7DA3"/>
    <w:rsid w:val="00F00EF1"/>
    <w:rsid w:val="00F026A4"/>
    <w:rsid w:val="00F03150"/>
    <w:rsid w:val="00F03219"/>
    <w:rsid w:val="00F03280"/>
    <w:rsid w:val="00F04595"/>
    <w:rsid w:val="00F0532A"/>
    <w:rsid w:val="00F053DE"/>
    <w:rsid w:val="00F0561B"/>
    <w:rsid w:val="00F059FA"/>
    <w:rsid w:val="00F10C0B"/>
    <w:rsid w:val="00F10D09"/>
    <w:rsid w:val="00F12194"/>
    <w:rsid w:val="00F13DC8"/>
    <w:rsid w:val="00F15031"/>
    <w:rsid w:val="00F15C4E"/>
    <w:rsid w:val="00F15D89"/>
    <w:rsid w:val="00F165E1"/>
    <w:rsid w:val="00F16606"/>
    <w:rsid w:val="00F16E3C"/>
    <w:rsid w:val="00F21F0A"/>
    <w:rsid w:val="00F223CA"/>
    <w:rsid w:val="00F226EC"/>
    <w:rsid w:val="00F23864"/>
    <w:rsid w:val="00F246EC"/>
    <w:rsid w:val="00F24A88"/>
    <w:rsid w:val="00F256AA"/>
    <w:rsid w:val="00F256BD"/>
    <w:rsid w:val="00F2663C"/>
    <w:rsid w:val="00F276BA"/>
    <w:rsid w:val="00F278EC"/>
    <w:rsid w:val="00F3112F"/>
    <w:rsid w:val="00F3121F"/>
    <w:rsid w:val="00F314DC"/>
    <w:rsid w:val="00F315AF"/>
    <w:rsid w:val="00F31FC4"/>
    <w:rsid w:val="00F3231D"/>
    <w:rsid w:val="00F32A36"/>
    <w:rsid w:val="00F337A0"/>
    <w:rsid w:val="00F33A74"/>
    <w:rsid w:val="00F33D99"/>
    <w:rsid w:val="00F342FA"/>
    <w:rsid w:val="00F35B87"/>
    <w:rsid w:val="00F36807"/>
    <w:rsid w:val="00F36C3E"/>
    <w:rsid w:val="00F36EFF"/>
    <w:rsid w:val="00F374DF"/>
    <w:rsid w:val="00F40652"/>
    <w:rsid w:val="00F40800"/>
    <w:rsid w:val="00F40D72"/>
    <w:rsid w:val="00F41422"/>
    <w:rsid w:val="00F417F8"/>
    <w:rsid w:val="00F4249C"/>
    <w:rsid w:val="00F42D73"/>
    <w:rsid w:val="00F43DCB"/>
    <w:rsid w:val="00F450A1"/>
    <w:rsid w:val="00F459E0"/>
    <w:rsid w:val="00F45E93"/>
    <w:rsid w:val="00F46177"/>
    <w:rsid w:val="00F471A0"/>
    <w:rsid w:val="00F472E3"/>
    <w:rsid w:val="00F50074"/>
    <w:rsid w:val="00F523E4"/>
    <w:rsid w:val="00F53F59"/>
    <w:rsid w:val="00F5439C"/>
    <w:rsid w:val="00F54AA9"/>
    <w:rsid w:val="00F5591B"/>
    <w:rsid w:val="00F559F6"/>
    <w:rsid w:val="00F55CB0"/>
    <w:rsid w:val="00F56319"/>
    <w:rsid w:val="00F5680A"/>
    <w:rsid w:val="00F569DA"/>
    <w:rsid w:val="00F57D32"/>
    <w:rsid w:val="00F60316"/>
    <w:rsid w:val="00F61237"/>
    <w:rsid w:val="00F630C4"/>
    <w:rsid w:val="00F63610"/>
    <w:rsid w:val="00F65A17"/>
    <w:rsid w:val="00F65AB4"/>
    <w:rsid w:val="00F65D76"/>
    <w:rsid w:val="00F66E06"/>
    <w:rsid w:val="00F66EA1"/>
    <w:rsid w:val="00F67DCB"/>
    <w:rsid w:val="00F717EC"/>
    <w:rsid w:val="00F73BCB"/>
    <w:rsid w:val="00F75FE8"/>
    <w:rsid w:val="00F766BC"/>
    <w:rsid w:val="00F76E49"/>
    <w:rsid w:val="00F80008"/>
    <w:rsid w:val="00F8091A"/>
    <w:rsid w:val="00F80C6A"/>
    <w:rsid w:val="00F80FFA"/>
    <w:rsid w:val="00F8175F"/>
    <w:rsid w:val="00F829E5"/>
    <w:rsid w:val="00F83358"/>
    <w:rsid w:val="00F83D33"/>
    <w:rsid w:val="00F84993"/>
    <w:rsid w:val="00F864F3"/>
    <w:rsid w:val="00F871A6"/>
    <w:rsid w:val="00F90CFD"/>
    <w:rsid w:val="00F92C99"/>
    <w:rsid w:val="00F933E6"/>
    <w:rsid w:val="00F93400"/>
    <w:rsid w:val="00F93E9B"/>
    <w:rsid w:val="00F940F0"/>
    <w:rsid w:val="00F94264"/>
    <w:rsid w:val="00F949C3"/>
    <w:rsid w:val="00F95BE3"/>
    <w:rsid w:val="00F96CB1"/>
    <w:rsid w:val="00FA00B0"/>
    <w:rsid w:val="00FA0A56"/>
    <w:rsid w:val="00FA143A"/>
    <w:rsid w:val="00FA1A44"/>
    <w:rsid w:val="00FA21B8"/>
    <w:rsid w:val="00FA23C5"/>
    <w:rsid w:val="00FA2F91"/>
    <w:rsid w:val="00FA3259"/>
    <w:rsid w:val="00FA3D0E"/>
    <w:rsid w:val="00FA3EEB"/>
    <w:rsid w:val="00FA45F3"/>
    <w:rsid w:val="00FA49F5"/>
    <w:rsid w:val="00FA5FF2"/>
    <w:rsid w:val="00FA66FE"/>
    <w:rsid w:val="00FA6E3B"/>
    <w:rsid w:val="00FA722C"/>
    <w:rsid w:val="00FB0657"/>
    <w:rsid w:val="00FB1B3C"/>
    <w:rsid w:val="00FB262B"/>
    <w:rsid w:val="00FB2785"/>
    <w:rsid w:val="00FB2FFF"/>
    <w:rsid w:val="00FB313A"/>
    <w:rsid w:val="00FB63E3"/>
    <w:rsid w:val="00FB7417"/>
    <w:rsid w:val="00FB7789"/>
    <w:rsid w:val="00FB7F25"/>
    <w:rsid w:val="00FC10A3"/>
    <w:rsid w:val="00FC15A5"/>
    <w:rsid w:val="00FC2FCA"/>
    <w:rsid w:val="00FC34F1"/>
    <w:rsid w:val="00FC38A8"/>
    <w:rsid w:val="00FC41DD"/>
    <w:rsid w:val="00FC5816"/>
    <w:rsid w:val="00FC66AA"/>
    <w:rsid w:val="00FC66F3"/>
    <w:rsid w:val="00FC7075"/>
    <w:rsid w:val="00FD008D"/>
    <w:rsid w:val="00FD1707"/>
    <w:rsid w:val="00FD2A26"/>
    <w:rsid w:val="00FD2BEE"/>
    <w:rsid w:val="00FD3456"/>
    <w:rsid w:val="00FD35F1"/>
    <w:rsid w:val="00FD522E"/>
    <w:rsid w:val="00FD5241"/>
    <w:rsid w:val="00FE049B"/>
    <w:rsid w:val="00FE0F08"/>
    <w:rsid w:val="00FE2728"/>
    <w:rsid w:val="00FE2784"/>
    <w:rsid w:val="00FE3D2A"/>
    <w:rsid w:val="00FE460A"/>
    <w:rsid w:val="00FE4A38"/>
    <w:rsid w:val="00FE5EAC"/>
    <w:rsid w:val="00FE752C"/>
    <w:rsid w:val="00FE7847"/>
    <w:rsid w:val="00FF0422"/>
    <w:rsid w:val="00FF0B96"/>
    <w:rsid w:val="00FF0CF5"/>
    <w:rsid w:val="00FF1398"/>
    <w:rsid w:val="00FF4C9C"/>
    <w:rsid w:val="00FF4CC1"/>
    <w:rsid w:val="00FF6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7DDF2376"/>
  <w15:docId w15:val="{7CE0CF19-DBFD-4502-BB1F-1F270B35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23A4"/>
    <w:rPr>
      <w:sz w:val="24"/>
      <w:szCs w:val="24"/>
      <w:lang w:val="es-AR"/>
    </w:rPr>
  </w:style>
  <w:style w:type="paragraph" w:styleId="Ttulo1">
    <w:name w:val="heading 1"/>
    <w:basedOn w:val="Normal"/>
    <w:next w:val="Normal"/>
    <w:qFormat/>
    <w:rsid w:val="00D65AD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nhideWhenUsed/>
    <w:qFormat/>
    <w:rsid w:val="005350B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9923A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923A4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8C0D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8960A2"/>
    <w:pPr>
      <w:spacing w:before="100" w:beforeAutospacing="1" w:after="100" w:afterAutospacing="1"/>
    </w:pPr>
  </w:style>
  <w:style w:type="paragraph" w:styleId="Ttulo">
    <w:name w:val="Title"/>
    <w:basedOn w:val="Normal"/>
    <w:qFormat/>
    <w:rsid w:val="00D65AD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Sangradetextonormal">
    <w:name w:val="Body Text Indent"/>
    <w:basedOn w:val="Normal"/>
    <w:rsid w:val="00D65ADE"/>
    <w:pPr>
      <w:spacing w:after="120"/>
      <w:ind w:left="283"/>
    </w:pPr>
  </w:style>
  <w:style w:type="paragraph" w:styleId="Subttulo">
    <w:name w:val="Subtitle"/>
    <w:basedOn w:val="Normal"/>
    <w:qFormat/>
    <w:rsid w:val="00D65ADE"/>
    <w:pPr>
      <w:spacing w:after="60"/>
      <w:jc w:val="center"/>
      <w:outlineLvl w:val="1"/>
    </w:pPr>
    <w:rPr>
      <w:rFonts w:ascii="Arial" w:hAnsi="Arial" w:cs="Arial"/>
    </w:rPr>
  </w:style>
  <w:style w:type="paragraph" w:styleId="Textoindependiente">
    <w:name w:val="Body Text"/>
    <w:basedOn w:val="Normal"/>
    <w:rsid w:val="00D65ADE"/>
    <w:pPr>
      <w:spacing w:after="120"/>
    </w:pPr>
  </w:style>
  <w:style w:type="paragraph" w:styleId="Textoindependienteprimerasangra">
    <w:name w:val="Body Text First Indent"/>
    <w:basedOn w:val="Textoindependiente"/>
    <w:rsid w:val="00D65ADE"/>
    <w:pPr>
      <w:ind w:firstLine="210"/>
    </w:pPr>
  </w:style>
  <w:style w:type="character" w:customStyle="1" w:styleId="Ttulo2Car">
    <w:name w:val="Título 2 Car"/>
    <w:basedOn w:val="Fuentedeprrafopredeter"/>
    <w:link w:val="Ttulo2"/>
    <w:rsid w:val="005350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350BE"/>
    <w:pPr>
      <w:ind w:left="283" w:hanging="283"/>
      <w:contextualSpacing/>
    </w:pPr>
  </w:style>
  <w:style w:type="paragraph" w:customStyle="1" w:styleId="Lneadeatencin">
    <w:name w:val="Línea de atención"/>
    <w:basedOn w:val="Textoindependiente"/>
    <w:rsid w:val="005350BE"/>
  </w:style>
  <w:style w:type="paragraph" w:styleId="Prrafodelista">
    <w:name w:val="List Paragraph"/>
    <w:basedOn w:val="Normal"/>
    <w:uiPriority w:val="34"/>
    <w:qFormat/>
    <w:rsid w:val="00B21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96966">
      <w:bodyDiv w:val="1"/>
      <w:marLeft w:val="0"/>
      <w:marRight w:val="0"/>
      <w:marTop w:val="0"/>
      <w:marBottom w:val="0"/>
      <w:divBdr>
        <w:top w:val="threeDEngrave" w:sz="6" w:space="0" w:color="808000"/>
        <w:left w:val="threeDEngrave" w:sz="6" w:space="0" w:color="808000"/>
        <w:bottom w:val="threeDEngrave" w:sz="6" w:space="0" w:color="808000"/>
        <w:right w:val="threeDEngrave" w:sz="6" w:space="0" w:color="808000"/>
      </w:divBdr>
    </w:div>
    <w:div w:id="284195490">
      <w:bodyDiv w:val="1"/>
      <w:marLeft w:val="0"/>
      <w:marRight w:val="0"/>
      <w:marTop w:val="0"/>
      <w:marBottom w:val="0"/>
      <w:divBdr>
        <w:top w:val="threeDEngrave" w:sz="6" w:space="0" w:color="808000"/>
        <w:left w:val="threeDEngrave" w:sz="6" w:space="0" w:color="808000"/>
        <w:bottom w:val="threeDEngrave" w:sz="6" w:space="0" w:color="808000"/>
        <w:right w:val="threeDEngrave" w:sz="6" w:space="0" w:color="808000"/>
      </w:divBdr>
    </w:div>
    <w:div w:id="346106598">
      <w:bodyDiv w:val="1"/>
      <w:marLeft w:val="0"/>
      <w:marRight w:val="0"/>
      <w:marTop w:val="0"/>
      <w:marBottom w:val="0"/>
      <w:divBdr>
        <w:top w:val="threeDEngrave" w:sz="6" w:space="0" w:color="808000"/>
        <w:left w:val="threeDEngrave" w:sz="6" w:space="0" w:color="808000"/>
        <w:bottom w:val="threeDEngrave" w:sz="6" w:space="0" w:color="808000"/>
        <w:right w:val="threeDEngrave" w:sz="6" w:space="0" w:color="808000"/>
      </w:divBdr>
    </w:div>
    <w:div w:id="556479334">
      <w:bodyDiv w:val="1"/>
      <w:marLeft w:val="0"/>
      <w:marRight w:val="0"/>
      <w:marTop w:val="0"/>
      <w:marBottom w:val="0"/>
      <w:divBdr>
        <w:top w:val="threeDEngrave" w:sz="6" w:space="0" w:color="808000"/>
        <w:left w:val="threeDEngrave" w:sz="6" w:space="0" w:color="808000"/>
        <w:bottom w:val="threeDEngrave" w:sz="6" w:space="0" w:color="808000"/>
        <w:right w:val="threeDEngrave" w:sz="6" w:space="0" w:color="808000"/>
      </w:divBdr>
    </w:div>
    <w:div w:id="9013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8428">
      <w:bodyDiv w:val="1"/>
      <w:marLeft w:val="0"/>
      <w:marRight w:val="0"/>
      <w:marTop w:val="0"/>
      <w:marBottom w:val="0"/>
      <w:divBdr>
        <w:top w:val="threeDEngrave" w:sz="6" w:space="0" w:color="808000"/>
        <w:left w:val="threeDEngrave" w:sz="6" w:space="0" w:color="808000"/>
        <w:bottom w:val="threeDEngrave" w:sz="6" w:space="0" w:color="808000"/>
        <w:right w:val="threeDEngrave" w:sz="6" w:space="0" w:color="808000"/>
      </w:divBdr>
    </w:div>
    <w:div w:id="1937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sergio%202021\membrete%20centenari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83C3D-2AD0-4C5A-BBA3-71738A0C3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membrete centenario</Template>
  <TotalTime>23</TotalTime>
  <Pages>1</Pages>
  <Words>613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Bialet Masse,  22 de Mayo de 2007</vt:lpstr>
    </vt:vector>
  </TitlesOfParts>
  <Company>Municipalidad Bialet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Bialet Masse,  22 de Mayo de 2007</dc:title>
  <dc:creator>pc</dc:creator>
  <cp:lastModifiedBy>Usuario</cp:lastModifiedBy>
  <cp:revision>5</cp:revision>
  <cp:lastPrinted>2026-04-27T16:03:00Z</cp:lastPrinted>
  <dcterms:created xsi:type="dcterms:W3CDTF">2026-04-27T16:02:00Z</dcterms:created>
  <dcterms:modified xsi:type="dcterms:W3CDTF">2026-04-27T16:38:00Z</dcterms:modified>
</cp:coreProperties>
</file>